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1E9A" w:rsidRDefault="00871E9A" w:rsidP="00871E9A">
      <w:pPr>
        <w:spacing w:line="300" w:lineRule="auto"/>
        <w:jc w:val="center"/>
        <w:rPr>
          <w:rFonts w:asciiTheme="majorBidi" w:hAnsiTheme="majorBidi" w:cstheme="majorBidi"/>
          <w:b/>
          <w:bCs/>
          <w:sz w:val="28"/>
          <w:szCs w:val="28"/>
        </w:rPr>
      </w:pPr>
      <w:r>
        <w:rPr>
          <w:rFonts w:asciiTheme="majorBidi" w:hAnsiTheme="majorBidi" w:cstheme="majorBidi"/>
          <w:b/>
          <w:bCs/>
          <w:sz w:val="28"/>
          <w:szCs w:val="28"/>
        </w:rPr>
        <w:t xml:space="preserve">Résumé de la thèse : </w:t>
      </w:r>
    </w:p>
    <w:p w:rsidR="00871E9A" w:rsidRDefault="00871E9A" w:rsidP="00871E9A">
      <w:pPr>
        <w:spacing w:line="300" w:lineRule="auto"/>
        <w:jc w:val="center"/>
        <w:rPr>
          <w:rFonts w:asciiTheme="majorBidi" w:hAnsiTheme="majorBidi" w:cstheme="majorBidi"/>
          <w:b/>
          <w:bCs/>
          <w:sz w:val="28"/>
          <w:szCs w:val="28"/>
        </w:rPr>
      </w:pPr>
      <w:r>
        <w:rPr>
          <w:rFonts w:asciiTheme="majorBidi" w:hAnsiTheme="majorBidi" w:cstheme="majorBidi"/>
          <w:b/>
          <w:bCs/>
          <w:sz w:val="28"/>
          <w:szCs w:val="28"/>
        </w:rPr>
        <w:t>Optimisation des performances dans les entrepôts de données : Tra</w:t>
      </w:r>
      <w:r>
        <w:rPr>
          <w:rFonts w:asciiTheme="majorBidi" w:hAnsiTheme="majorBidi" w:cstheme="majorBidi"/>
          <w:b/>
          <w:bCs/>
          <w:sz w:val="28"/>
          <w:szCs w:val="28"/>
        </w:rPr>
        <w:t>i</w:t>
      </w:r>
      <w:r>
        <w:rPr>
          <w:rFonts w:asciiTheme="majorBidi" w:hAnsiTheme="majorBidi" w:cstheme="majorBidi"/>
          <w:b/>
          <w:bCs/>
          <w:sz w:val="28"/>
          <w:szCs w:val="28"/>
        </w:rPr>
        <w:t xml:space="preserve">tement des problèmes de conception des schémas de fragmentation  </w:t>
      </w:r>
    </w:p>
    <w:p w:rsidR="006E2259" w:rsidRDefault="00C04103" w:rsidP="00B21618">
      <w:pPr>
        <w:spacing w:line="300" w:lineRule="auto"/>
        <w:jc w:val="both"/>
      </w:pPr>
      <w:r w:rsidRPr="00C04103">
        <w:rPr>
          <w:rFonts w:asciiTheme="majorBidi" w:hAnsiTheme="majorBidi" w:cstheme="majorBidi"/>
          <w:b/>
          <w:bCs/>
          <w:sz w:val="28"/>
          <w:szCs w:val="28"/>
        </w:rPr>
        <w:t>Résumé</w:t>
      </w:r>
      <w:r>
        <w:rPr>
          <w:rFonts w:asciiTheme="majorBidi" w:hAnsiTheme="majorBidi" w:cstheme="majorBidi"/>
          <w:b/>
          <w:bCs/>
          <w:sz w:val="36"/>
          <w:szCs w:val="36"/>
        </w:rPr>
        <w:t xml:space="preserve"> : </w:t>
      </w:r>
      <w:r w:rsidR="006E2259">
        <w:rPr>
          <w:rFonts w:asciiTheme="majorBidi" w:hAnsiTheme="majorBidi" w:cstheme="majorBidi"/>
        </w:rPr>
        <w:t>L’</w:t>
      </w:r>
      <w:r w:rsidRPr="00BD4345">
        <w:rPr>
          <w:rFonts w:asciiTheme="majorBidi" w:hAnsiTheme="majorBidi" w:cstheme="majorBidi"/>
        </w:rPr>
        <w:t>évolution du modèle et de la charge de travail</w:t>
      </w:r>
      <w:r>
        <w:rPr>
          <w:rFonts w:asciiTheme="majorBidi" w:hAnsiTheme="majorBidi" w:cstheme="majorBidi"/>
        </w:rPr>
        <w:t>,</w:t>
      </w:r>
      <w:r w:rsidRPr="00BD4345">
        <w:rPr>
          <w:rFonts w:asciiTheme="majorBidi" w:hAnsiTheme="majorBidi" w:cstheme="majorBidi"/>
        </w:rPr>
        <w:t xml:space="preserve"> </w:t>
      </w:r>
      <w:r w:rsidR="00B21618">
        <w:rPr>
          <w:rFonts w:asciiTheme="majorBidi" w:hAnsiTheme="majorBidi" w:cstheme="majorBidi"/>
        </w:rPr>
        <w:t xml:space="preserve">causées </w:t>
      </w:r>
      <w:r w:rsidRPr="00BD4345">
        <w:rPr>
          <w:rFonts w:asciiTheme="majorBidi" w:hAnsiTheme="majorBidi" w:cstheme="majorBidi"/>
        </w:rPr>
        <w:t xml:space="preserve">particulièrement </w:t>
      </w:r>
      <w:r w:rsidR="00B21618">
        <w:rPr>
          <w:rFonts w:asciiTheme="majorBidi" w:hAnsiTheme="majorBidi" w:cstheme="majorBidi"/>
        </w:rPr>
        <w:t xml:space="preserve">par un </w:t>
      </w:r>
      <w:r w:rsidR="004F00F1">
        <w:rPr>
          <w:rFonts w:asciiTheme="majorBidi" w:hAnsiTheme="majorBidi" w:cstheme="majorBidi"/>
        </w:rPr>
        <w:t xml:space="preserve">volume de données sans cesse croissant et aux </w:t>
      </w:r>
      <w:r w:rsidRPr="00BD4345">
        <w:rPr>
          <w:rFonts w:asciiTheme="majorBidi" w:hAnsiTheme="majorBidi" w:cstheme="majorBidi"/>
        </w:rPr>
        <w:t>caractéristiques des requêtes OLAP</w:t>
      </w:r>
      <w:r>
        <w:rPr>
          <w:rFonts w:asciiTheme="majorBidi" w:hAnsiTheme="majorBidi" w:cstheme="majorBidi"/>
        </w:rPr>
        <w:t xml:space="preserve">, entravent </w:t>
      </w:r>
      <w:r w:rsidR="00026979">
        <w:rPr>
          <w:rFonts w:asciiTheme="majorBidi" w:hAnsiTheme="majorBidi" w:cstheme="majorBidi"/>
        </w:rPr>
        <w:t>l</w:t>
      </w:r>
      <w:r w:rsidR="004F00F1">
        <w:rPr>
          <w:rFonts w:asciiTheme="majorBidi" w:hAnsiTheme="majorBidi" w:cstheme="majorBidi"/>
        </w:rPr>
        <w:t>’adaptation des techniques de fragmentation aux entrepôts de do</w:t>
      </w:r>
      <w:r w:rsidR="004F00F1">
        <w:rPr>
          <w:rFonts w:asciiTheme="majorBidi" w:hAnsiTheme="majorBidi" w:cstheme="majorBidi"/>
        </w:rPr>
        <w:t>n</w:t>
      </w:r>
      <w:r w:rsidR="004F00F1">
        <w:rPr>
          <w:rFonts w:asciiTheme="majorBidi" w:hAnsiTheme="majorBidi" w:cstheme="majorBidi"/>
        </w:rPr>
        <w:t xml:space="preserve">nées. </w:t>
      </w:r>
      <w:r w:rsidR="00026979">
        <w:t>Dans cette thèse</w:t>
      </w:r>
      <w:r w:rsidR="00B21618">
        <w:t>,</w:t>
      </w:r>
      <w:r w:rsidR="00026979">
        <w:t xml:space="preserve"> nous avons </w:t>
      </w:r>
      <w:r w:rsidR="004F00F1">
        <w:t xml:space="preserve">traité trois principales problématiques. </w:t>
      </w:r>
      <w:r w:rsidR="006E2259">
        <w:t xml:space="preserve">Notre </w:t>
      </w:r>
      <w:r w:rsidR="00026979">
        <w:t>pr</w:t>
      </w:r>
      <w:r w:rsidR="00026979">
        <w:t>e</w:t>
      </w:r>
      <w:r w:rsidR="00026979">
        <w:t xml:space="preserve">mière proposition traite le problème de la NP-complétude de la conception d’un schéma de fragmentation. Dans ce contexte, nous avons proposé l’utilisation d’une </w:t>
      </w:r>
      <w:proofErr w:type="spellStart"/>
      <w:r w:rsidR="00026979">
        <w:t>métaheuri</w:t>
      </w:r>
      <w:r w:rsidR="00026979">
        <w:t>s</w:t>
      </w:r>
      <w:r w:rsidR="00026979">
        <w:t>tique</w:t>
      </w:r>
      <w:proofErr w:type="spellEnd"/>
      <w:r w:rsidR="00026979">
        <w:t>, en l’occurrence l’Optimisation par Essaim Particulaire (OEP), pour déterminer une stratégie de fragmentation optimale.</w:t>
      </w:r>
      <w:r w:rsidR="00026979">
        <w:rPr>
          <w:rFonts w:asciiTheme="majorBidi" w:hAnsiTheme="majorBidi" w:cstheme="majorBidi"/>
        </w:rPr>
        <w:t xml:space="preserve"> </w:t>
      </w:r>
      <w:r w:rsidR="006E2259">
        <w:rPr>
          <w:rFonts w:asciiTheme="majorBidi" w:hAnsiTheme="majorBidi" w:cstheme="majorBidi"/>
        </w:rPr>
        <w:t xml:space="preserve">Notre deuxième contribution </w:t>
      </w:r>
      <w:r w:rsidR="006E2259">
        <w:t>présente une a</w:t>
      </w:r>
      <w:r w:rsidR="006E2259">
        <w:t>p</w:t>
      </w:r>
      <w:r w:rsidR="006E2259">
        <w:t>proche d’évaluation</w:t>
      </w:r>
      <w:r w:rsidR="00B21618">
        <w:t>,</w:t>
      </w:r>
      <w:r w:rsidR="006E2259">
        <w:t xml:space="preserve"> qui mesure la pertinence du schéma de fragmentation implémenté sur la base des fréquences des accès aux données des différents fragments. Nous avons utilisé le calcul de l’erreur quadratique, une fonction d’estimation statistique, pour év</w:t>
      </w:r>
      <w:r w:rsidR="006E2259">
        <w:t>a</w:t>
      </w:r>
      <w:r w:rsidR="006E2259">
        <w:t>luer les fragments selon la pertinence de leurs attributs. Et enfin, notre troisième prop</w:t>
      </w:r>
      <w:r w:rsidR="006E2259">
        <w:t>o</w:t>
      </w:r>
      <w:r w:rsidR="006E2259">
        <w:t>sition traite le problème de l’imp</w:t>
      </w:r>
      <w:r w:rsidR="004F00F1">
        <w:t>a</w:t>
      </w:r>
      <w:r w:rsidR="006E2259">
        <w:t>ct de l’évol</w:t>
      </w:r>
      <w:r w:rsidR="004F00F1">
        <w:t xml:space="preserve">ution </w:t>
      </w:r>
      <w:r w:rsidR="006E2259">
        <w:t xml:space="preserve">de la charge de  travail sur </w:t>
      </w:r>
      <w:r w:rsidR="004F00F1">
        <w:t>le</w:t>
      </w:r>
      <w:r w:rsidR="006E2259">
        <w:t xml:space="preserve"> schéma de fragmentation</w:t>
      </w:r>
      <w:r w:rsidR="004F00F1">
        <w:t xml:space="preserve"> déjà</w:t>
      </w:r>
      <w:r w:rsidR="006E2259">
        <w:t xml:space="preserve"> implémenté. Nous avons proposé, à cet effet, une approche de fragmentation dynamique des données. Pour pouvoir intégrer l’aspect « </w:t>
      </w:r>
      <w:proofErr w:type="spellStart"/>
      <w:r w:rsidR="006E2259">
        <w:t>dynamicité</w:t>
      </w:r>
      <w:proofErr w:type="spellEnd"/>
      <w:r w:rsidR="006E2259">
        <w:t xml:space="preserve"> » nous avons utilisé les histogrammes pour la sauvegarde de l’historique des accès afin d’estimer la </w:t>
      </w:r>
      <w:r w:rsidR="006E2259" w:rsidRPr="00040FE7">
        <w:t>sélectivité des données des différents fragments.</w:t>
      </w:r>
      <w:r w:rsidR="006E2259">
        <w:t xml:space="preserve"> </w:t>
      </w:r>
    </w:p>
    <w:p w:rsidR="006E2259" w:rsidRDefault="004F00F1" w:rsidP="00871E9A">
      <w:pPr>
        <w:spacing w:line="300" w:lineRule="auto"/>
        <w:jc w:val="both"/>
        <w:rPr>
          <w:lang w:val="en-US"/>
        </w:rPr>
      </w:pPr>
      <w:proofErr w:type="gramStart"/>
      <w:r w:rsidRPr="00B11AC4">
        <w:rPr>
          <w:b/>
          <w:bCs/>
          <w:sz w:val="28"/>
          <w:szCs w:val="28"/>
          <w:lang w:val="en-US"/>
        </w:rPr>
        <w:t>Abstract :</w:t>
      </w:r>
      <w:proofErr w:type="gramEnd"/>
      <w:r w:rsidRPr="00B11AC4">
        <w:rPr>
          <w:b/>
          <w:bCs/>
          <w:sz w:val="28"/>
          <w:szCs w:val="28"/>
          <w:lang w:val="en-US"/>
        </w:rPr>
        <w:t xml:space="preserve"> </w:t>
      </w:r>
      <w:r w:rsidR="00B11AC4" w:rsidRPr="00B11AC4">
        <w:rPr>
          <w:lang w:val="en-US"/>
        </w:rPr>
        <w:t>The evolution of the model and the workload, particularly due to the gro</w:t>
      </w:r>
      <w:r w:rsidR="00B11AC4" w:rsidRPr="00B11AC4">
        <w:rPr>
          <w:lang w:val="en-US"/>
        </w:rPr>
        <w:t>w</w:t>
      </w:r>
      <w:r w:rsidR="00B11AC4" w:rsidRPr="00B11AC4">
        <w:rPr>
          <w:lang w:val="en-US"/>
        </w:rPr>
        <w:t xml:space="preserve">ing of data volume and characteristics of OLAP queries, impairs the application of fragmentation techniques in data warehouses. In this thesis we addressed three main issues. Our first proposal addresses the problem of NP- completeness of the design of a fragmentation schema. In this context, we proposed the use of a </w:t>
      </w:r>
      <w:proofErr w:type="spellStart"/>
      <w:r w:rsidR="00B11AC4" w:rsidRPr="00B11AC4">
        <w:rPr>
          <w:lang w:val="en-US"/>
        </w:rPr>
        <w:t>metaheuristic</w:t>
      </w:r>
      <w:proofErr w:type="spellEnd"/>
      <w:r w:rsidR="00B11AC4" w:rsidRPr="00B11AC4">
        <w:rPr>
          <w:lang w:val="en-US"/>
        </w:rPr>
        <w:t>, namely Particle Swarm Optimization (PSO) to determine a strategy of optimal fragmentation. Our second contribution proposes a formal approach which measures the relevance of an implemented fragmentation schema on the basis of data access frequencies to the different fragments. We used the calculation of the squared error, a statistical estimation function, to evaluate the relevance of the fragments according to the relevance of their attributes. And finally, our third proposal addresses the problem of the impact of</w:t>
      </w:r>
      <w:r w:rsidR="00EB01EC">
        <w:rPr>
          <w:lang w:val="en-US"/>
        </w:rPr>
        <w:t xml:space="preserve"> wor</w:t>
      </w:r>
      <w:r w:rsidR="00EB01EC">
        <w:rPr>
          <w:lang w:val="en-US"/>
        </w:rPr>
        <w:t>k</w:t>
      </w:r>
      <w:r w:rsidR="00EB01EC">
        <w:rPr>
          <w:lang w:val="en-US"/>
        </w:rPr>
        <w:t>load</w:t>
      </w:r>
      <w:r w:rsidR="00B11AC4" w:rsidRPr="00B11AC4">
        <w:rPr>
          <w:lang w:val="en-US"/>
        </w:rPr>
        <w:t xml:space="preserve"> changes on the fragmentation schema already implemented. To achieve this pro</w:t>
      </w:r>
      <w:r w:rsidR="00B11AC4" w:rsidRPr="00B11AC4">
        <w:rPr>
          <w:lang w:val="en-US"/>
        </w:rPr>
        <w:t>b</w:t>
      </w:r>
      <w:r w:rsidR="00B11AC4" w:rsidRPr="00B11AC4">
        <w:rPr>
          <w:lang w:val="en-US"/>
        </w:rPr>
        <w:t>lem, we propose a dynamic data fragmentati</w:t>
      </w:r>
      <w:r w:rsidR="00B11AC4">
        <w:rPr>
          <w:lang w:val="en-US"/>
        </w:rPr>
        <w:t>on approach. To integrate the "</w:t>
      </w:r>
      <w:r w:rsidR="00B11AC4" w:rsidRPr="00B11AC4">
        <w:rPr>
          <w:lang w:val="en-US"/>
        </w:rPr>
        <w:t>dynamicity" aspect we used histograms to backup the access history in order to estimate the sele</w:t>
      </w:r>
      <w:r w:rsidR="00B11AC4" w:rsidRPr="00B11AC4">
        <w:rPr>
          <w:lang w:val="en-US"/>
        </w:rPr>
        <w:t>c</w:t>
      </w:r>
      <w:r w:rsidR="00B11AC4" w:rsidRPr="00B11AC4">
        <w:rPr>
          <w:lang w:val="en-US"/>
        </w:rPr>
        <w:t>tivity of data fragments.</w:t>
      </w:r>
    </w:p>
    <w:p w:rsidR="003134FA" w:rsidRDefault="003134FA" w:rsidP="003134FA">
      <w:pPr>
        <w:spacing w:line="300" w:lineRule="auto"/>
        <w:jc w:val="both"/>
        <w:rPr>
          <w:b/>
          <w:bCs/>
          <w:sz w:val="28"/>
          <w:szCs w:val="28"/>
        </w:rPr>
      </w:pPr>
    </w:p>
    <w:p w:rsidR="003134FA" w:rsidRPr="003134FA" w:rsidRDefault="003134FA" w:rsidP="003134FA">
      <w:pPr>
        <w:spacing w:line="300" w:lineRule="auto"/>
        <w:jc w:val="both"/>
        <w:rPr>
          <w:rFonts w:asciiTheme="majorBidi" w:hAnsiTheme="majorBidi" w:cstheme="majorBidi"/>
        </w:rPr>
      </w:pPr>
      <w:r w:rsidRPr="003134FA">
        <w:rPr>
          <w:b/>
          <w:bCs/>
          <w:sz w:val="28"/>
          <w:szCs w:val="28"/>
        </w:rPr>
        <w:t>Mots clés</w:t>
      </w:r>
      <w:r w:rsidRPr="003134FA">
        <w:t xml:space="preserve"> : entrepôts  de données, </w:t>
      </w:r>
      <w:r>
        <w:t xml:space="preserve">requêtes OLAP, optimisation des performances, fragmentation des données, évaluation des schémas de fragmentation, histogrammes. </w:t>
      </w:r>
    </w:p>
    <w:sectPr w:rsidR="003134FA" w:rsidRPr="003134FA" w:rsidSect="003134FA">
      <w:headerReference w:type="even" r:id="rId8"/>
      <w:footerReference w:type="even" r:id="rId9"/>
      <w:footerReference w:type="default" r:id="rId10"/>
      <w:pgSz w:w="11906" w:h="16838" w:code="9"/>
      <w:pgMar w:top="993" w:right="1700" w:bottom="993" w:left="1701" w:header="741" w:footer="158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0F78" w:rsidRDefault="00A50F78">
      <w:r>
        <w:separator/>
      </w:r>
    </w:p>
  </w:endnote>
  <w:endnote w:type="continuationSeparator" w:id="0">
    <w:p w:rsidR="00A50F78" w:rsidRDefault="00A50F7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lbertus Medium">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576044"/>
      <w:docPartObj>
        <w:docPartGallery w:val="Page Numbers (Bottom of Page)"/>
        <w:docPartUnique/>
      </w:docPartObj>
    </w:sdtPr>
    <w:sdtContent>
      <w:p w:rsidR="00E3107F" w:rsidRDefault="00761DE8">
        <w:pPr>
          <w:pStyle w:val="Pieddepage"/>
          <w:jc w:val="center"/>
        </w:pPr>
        <w:fldSimple w:instr=" PAGE   \* MERGEFORMAT ">
          <w:r w:rsidR="00E3107F">
            <w:rPr>
              <w:noProof/>
            </w:rPr>
            <w:t>8</w:t>
          </w:r>
        </w:fldSimple>
      </w:p>
    </w:sdtContent>
  </w:sdt>
  <w:p w:rsidR="00E3107F" w:rsidRDefault="00E3107F">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107F" w:rsidRDefault="00E3107F" w:rsidP="009609FC">
    <w:pPr>
      <w:pStyle w:val="Pieddepage"/>
      <w:jc w:val="center"/>
    </w:pPr>
  </w:p>
  <w:p w:rsidR="00E3107F" w:rsidRDefault="00E3107F" w:rsidP="005D4C76">
    <w:pPr>
      <w:pStyle w:val="Pieddepage"/>
      <w:tabs>
        <w:tab w:val="left" w:pos="4253"/>
        <w:tab w:val="left" w:pos="4678"/>
      </w:tabs>
      <w:jc w:val="right"/>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0F78" w:rsidRDefault="00A50F78">
      <w:r>
        <w:separator/>
      </w:r>
    </w:p>
  </w:footnote>
  <w:footnote w:type="continuationSeparator" w:id="0">
    <w:p w:rsidR="00A50F78" w:rsidRDefault="00A50F7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107F" w:rsidRPr="00D97245" w:rsidRDefault="00E3107F" w:rsidP="002510C0">
    <w:pPr>
      <w:pStyle w:val="En-tte"/>
      <w:rPr>
        <w:i/>
        <w:iCs/>
      </w:rPr>
    </w:pPr>
    <w:r>
      <w:rPr>
        <w:i/>
        <w:iCs/>
      </w:rPr>
      <w:t xml:space="preserve">Introduction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6331F"/>
    <w:multiLevelType w:val="hybridMultilevel"/>
    <w:tmpl w:val="CBBC73CE"/>
    <w:lvl w:ilvl="0" w:tplc="CA164E6C">
      <w:start w:val="7"/>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5A42337"/>
    <w:multiLevelType w:val="hybridMultilevel"/>
    <w:tmpl w:val="8148324C"/>
    <w:lvl w:ilvl="0" w:tplc="CA164E6C">
      <w:start w:val="7"/>
      <w:numFmt w:val="bullet"/>
      <w:lvlText w:val="-"/>
      <w:lvlJc w:val="left"/>
      <w:pPr>
        <w:ind w:left="1004" w:hanging="360"/>
      </w:pPr>
      <w:rPr>
        <w:rFonts w:ascii="Times New Roman" w:eastAsia="Times New Roman" w:hAnsi="Times New Roman" w:cs="Times New Roman"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05C214B9"/>
    <w:multiLevelType w:val="multilevel"/>
    <w:tmpl w:val="BF023BEA"/>
    <w:lvl w:ilvl="0">
      <w:start w:val="1"/>
      <w:numFmt w:val="decimal"/>
      <w:lvlText w:val="%1."/>
      <w:lvlJc w:val="left"/>
      <w:pPr>
        <w:ind w:left="780" w:hanging="360"/>
      </w:pPr>
    </w:lvl>
    <w:lvl w:ilvl="1">
      <w:start w:val="2"/>
      <w:numFmt w:val="decimal"/>
      <w:isLgl/>
      <w:lvlText w:val="%1.%2"/>
      <w:lvlJc w:val="left"/>
      <w:pPr>
        <w:ind w:left="1364" w:hanging="360"/>
      </w:pPr>
      <w:rPr>
        <w:rFonts w:hint="default"/>
      </w:rPr>
    </w:lvl>
    <w:lvl w:ilvl="2">
      <w:start w:val="1"/>
      <w:numFmt w:val="decimal"/>
      <w:isLgl/>
      <w:lvlText w:val="%1.%2.%3"/>
      <w:lvlJc w:val="left"/>
      <w:pPr>
        <w:ind w:left="2308" w:hanging="720"/>
      </w:pPr>
      <w:rPr>
        <w:rFonts w:hint="default"/>
      </w:rPr>
    </w:lvl>
    <w:lvl w:ilvl="3">
      <w:start w:val="1"/>
      <w:numFmt w:val="decimal"/>
      <w:isLgl/>
      <w:lvlText w:val="%1.%2.%3.%4"/>
      <w:lvlJc w:val="left"/>
      <w:pPr>
        <w:ind w:left="2892" w:hanging="720"/>
      </w:pPr>
      <w:rPr>
        <w:rFonts w:hint="default"/>
      </w:rPr>
    </w:lvl>
    <w:lvl w:ilvl="4">
      <w:start w:val="1"/>
      <w:numFmt w:val="decimal"/>
      <w:isLgl/>
      <w:lvlText w:val="%1.%2.%3.%4.%5"/>
      <w:lvlJc w:val="left"/>
      <w:pPr>
        <w:ind w:left="3836" w:hanging="1080"/>
      </w:pPr>
      <w:rPr>
        <w:rFonts w:hint="default"/>
      </w:rPr>
    </w:lvl>
    <w:lvl w:ilvl="5">
      <w:start w:val="1"/>
      <w:numFmt w:val="decimal"/>
      <w:isLgl/>
      <w:lvlText w:val="%1.%2.%3.%4.%5.%6"/>
      <w:lvlJc w:val="left"/>
      <w:pPr>
        <w:ind w:left="4420" w:hanging="1080"/>
      </w:pPr>
      <w:rPr>
        <w:rFonts w:hint="default"/>
      </w:rPr>
    </w:lvl>
    <w:lvl w:ilvl="6">
      <w:start w:val="1"/>
      <w:numFmt w:val="decimal"/>
      <w:isLgl/>
      <w:lvlText w:val="%1.%2.%3.%4.%5.%6.%7"/>
      <w:lvlJc w:val="left"/>
      <w:pPr>
        <w:ind w:left="5364" w:hanging="1440"/>
      </w:pPr>
      <w:rPr>
        <w:rFonts w:hint="default"/>
      </w:rPr>
    </w:lvl>
    <w:lvl w:ilvl="7">
      <w:start w:val="1"/>
      <w:numFmt w:val="decimal"/>
      <w:isLgl/>
      <w:lvlText w:val="%1.%2.%3.%4.%5.%6.%7.%8"/>
      <w:lvlJc w:val="left"/>
      <w:pPr>
        <w:ind w:left="5948" w:hanging="1440"/>
      </w:pPr>
      <w:rPr>
        <w:rFonts w:hint="default"/>
      </w:rPr>
    </w:lvl>
    <w:lvl w:ilvl="8">
      <w:start w:val="1"/>
      <w:numFmt w:val="decimal"/>
      <w:isLgl/>
      <w:lvlText w:val="%1.%2.%3.%4.%5.%6.%7.%8.%9"/>
      <w:lvlJc w:val="left"/>
      <w:pPr>
        <w:ind w:left="6892" w:hanging="1800"/>
      </w:pPr>
      <w:rPr>
        <w:rFonts w:hint="default"/>
      </w:rPr>
    </w:lvl>
  </w:abstractNum>
  <w:abstractNum w:abstractNumId="3">
    <w:nsid w:val="06615AFE"/>
    <w:multiLevelType w:val="multilevel"/>
    <w:tmpl w:val="1E7E0F14"/>
    <w:lvl w:ilvl="0">
      <w:start w:val="7"/>
      <w:numFmt w:val="decimal"/>
      <w:lvlText w:val="%1"/>
      <w:lvlJc w:val="left"/>
      <w:pPr>
        <w:ind w:left="375" w:hanging="375"/>
      </w:pPr>
      <w:rPr>
        <w:rFonts w:hint="default"/>
      </w:rPr>
    </w:lvl>
    <w:lvl w:ilvl="1">
      <w:start w:val="4"/>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4">
    <w:nsid w:val="08D91409"/>
    <w:multiLevelType w:val="hybridMultilevel"/>
    <w:tmpl w:val="7AD2658E"/>
    <w:lvl w:ilvl="0" w:tplc="2D78C468">
      <w:numFmt w:val="bullet"/>
      <w:lvlText w:val="-"/>
      <w:lvlJc w:val="left"/>
      <w:pPr>
        <w:ind w:left="1287" w:hanging="360"/>
      </w:pPr>
      <w:rPr>
        <w:rFonts w:ascii="Arial Narrow" w:eastAsia="Times New Roman" w:hAnsi="Arial Narrow" w:cs="Times New Roman"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
    <w:nsid w:val="0AA33296"/>
    <w:multiLevelType w:val="hybridMultilevel"/>
    <w:tmpl w:val="A2EA8F54"/>
    <w:lvl w:ilvl="0" w:tplc="040C0009">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6">
    <w:nsid w:val="0E1C751B"/>
    <w:multiLevelType w:val="multilevel"/>
    <w:tmpl w:val="EAAC8A6E"/>
    <w:lvl w:ilvl="0">
      <w:start w:val="8"/>
      <w:numFmt w:val="decimal"/>
      <w:lvlText w:val="%1."/>
      <w:lvlJc w:val="left"/>
      <w:pPr>
        <w:ind w:left="1494" w:hanging="360"/>
      </w:pPr>
      <w:rPr>
        <w:rFonts w:eastAsia="Calibri" w:hint="default"/>
        <w:b/>
        <w:sz w:val="28"/>
      </w:rPr>
    </w:lvl>
    <w:lvl w:ilvl="1">
      <w:start w:val="2"/>
      <w:numFmt w:val="decimal"/>
      <w:isLgl/>
      <w:lvlText w:val="%1.%2"/>
      <w:lvlJc w:val="left"/>
      <w:pPr>
        <w:ind w:left="1584" w:hanging="45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7">
    <w:nsid w:val="15691D25"/>
    <w:multiLevelType w:val="hybridMultilevel"/>
    <w:tmpl w:val="A692A37C"/>
    <w:lvl w:ilvl="0" w:tplc="2D78C468">
      <w:numFmt w:val="bullet"/>
      <w:lvlText w:val="-"/>
      <w:lvlJc w:val="left"/>
      <w:pPr>
        <w:ind w:left="1571" w:hanging="360"/>
      </w:pPr>
      <w:rPr>
        <w:rFonts w:ascii="Arial Narrow" w:eastAsia="Times New Roman" w:hAnsi="Arial Narrow" w:cs="Times New Roman"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8">
    <w:nsid w:val="18B810B2"/>
    <w:multiLevelType w:val="hybridMultilevel"/>
    <w:tmpl w:val="1F765472"/>
    <w:lvl w:ilvl="0" w:tplc="040C0005">
      <w:start w:val="1"/>
      <w:numFmt w:val="bullet"/>
      <w:lvlText w:val=""/>
      <w:lvlJc w:val="left"/>
      <w:pPr>
        <w:ind w:left="1353" w:hanging="360"/>
      </w:pPr>
      <w:rPr>
        <w:rFonts w:ascii="Wingdings" w:hAnsi="Wingdings" w:hint="default"/>
      </w:rPr>
    </w:lvl>
    <w:lvl w:ilvl="1" w:tplc="040C0003" w:tentative="1">
      <w:start w:val="1"/>
      <w:numFmt w:val="bullet"/>
      <w:lvlText w:val="o"/>
      <w:lvlJc w:val="left"/>
      <w:pPr>
        <w:ind w:left="2073" w:hanging="360"/>
      </w:pPr>
      <w:rPr>
        <w:rFonts w:ascii="Courier New" w:hAnsi="Courier New" w:cs="Courier New" w:hint="default"/>
      </w:rPr>
    </w:lvl>
    <w:lvl w:ilvl="2" w:tplc="040C0005" w:tentative="1">
      <w:start w:val="1"/>
      <w:numFmt w:val="bullet"/>
      <w:lvlText w:val=""/>
      <w:lvlJc w:val="left"/>
      <w:pPr>
        <w:ind w:left="2793" w:hanging="360"/>
      </w:pPr>
      <w:rPr>
        <w:rFonts w:ascii="Wingdings" w:hAnsi="Wingdings" w:hint="default"/>
      </w:rPr>
    </w:lvl>
    <w:lvl w:ilvl="3" w:tplc="040C0001" w:tentative="1">
      <w:start w:val="1"/>
      <w:numFmt w:val="bullet"/>
      <w:lvlText w:val=""/>
      <w:lvlJc w:val="left"/>
      <w:pPr>
        <w:ind w:left="3513" w:hanging="360"/>
      </w:pPr>
      <w:rPr>
        <w:rFonts w:ascii="Symbol" w:hAnsi="Symbol" w:hint="default"/>
      </w:rPr>
    </w:lvl>
    <w:lvl w:ilvl="4" w:tplc="040C0003" w:tentative="1">
      <w:start w:val="1"/>
      <w:numFmt w:val="bullet"/>
      <w:lvlText w:val="o"/>
      <w:lvlJc w:val="left"/>
      <w:pPr>
        <w:ind w:left="4233" w:hanging="360"/>
      </w:pPr>
      <w:rPr>
        <w:rFonts w:ascii="Courier New" w:hAnsi="Courier New" w:cs="Courier New" w:hint="default"/>
      </w:rPr>
    </w:lvl>
    <w:lvl w:ilvl="5" w:tplc="040C0005" w:tentative="1">
      <w:start w:val="1"/>
      <w:numFmt w:val="bullet"/>
      <w:lvlText w:val=""/>
      <w:lvlJc w:val="left"/>
      <w:pPr>
        <w:ind w:left="4953" w:hanging="360"/>
      </w:pPr>
      <w:rPr>
        <w:rFonts w:ascii="Wingdings" w:hAnsi="Wingdings" w:hint="default"/>
      </w:rPr>
    </w:lvl>
    <w:lvl w:ilvl="6" w:tplc="040C0001" w:tentative="1">
      <w:start w:val="1"/>
      <w:numFmt w:val="bullet"/>
      <w:lvlText w:val=""/>
      <w:lvlJc w:val="left"/>
      <w:pPr>
        <w:ind w:left="5673" w:hanging="360"/>
      </w:pPr>
      <w:rPr>
        <w:rFonts w:ascii="Symbol" w:hAnsi="Symbol" w:hint="default"/>
      </w:rPr>
    </w:lvl>
    <w:lvl w:ilvl="7" w:tplc="040C0003" w:tentative="1">
      <w:start w:val="1"/>
      <w:numFmt w:val="bullet"/>
      <w:lvlText w:val="o"/>
      <w:lvlJc w:val="left"/>
      <w:pPr>
        <w:ind w:left="6393" w:hanging="360"/>
      </w:pPr>
      <w:rPr>
        <w:rFonts w:ascii="Courier New" w:hAnsi="Courier New" w:cs="Courier New" w:hint="default"/>
      </w:rPr>
    </w:lvl>
    <w:lvl w:ilvl="8" w:tplc="040C0005" w:tentative="1">
      <w:start w:val="1"/>
      <w:numFmt w:val="bullet"/>
      <w:lvlText w:val=""/>
      <w:lvlJc w:val="left"/>
      <w:pPr>
        <w:ind w:left="7113" w:hanging="360"/>
      </w:pPr>
      <w:rPr>
        <w:rFonts w:ascii="Wingdings" w:hAnsi="Wingdings" w:hint="default"/>
      </w:rPr>
    </w:lvl>
  </w:abstractNum>
  <w:abstractNum w:abstractNumId="9">
    <w:nsid w:val="19923879"/>
    <w:multiLevelType w:val="multilevel"/>
    <w:tmpl w:val="551C73DC"/>
    <w:lvl w:ilvl="0">
      <w:start w:val="8"/>
      <w:numFmt w:val="decimal"/>
      <w:lvlText w:val="%1.......ꋼ"/>
      <w:lvlJc w:val="left"/>
      <w:pPr>
        <w:ind w:left="2160" w:hanging="2160"/>
      </w:pPr>
      <w:rPr>
        <w:rFonts w:ascii="Times New Roman" w:hAnsi="Times New Roman" w:cs="Times New Roman" w:hint="default"/>
        <w:sz w:val="28"/>
      </w:rPr>
    </w:lvl>
    <w:lvl w:ilvl="1">
      <w:start w:val="2"/>
      <w:numFmt w:val="decimal"/>
      <w:lvlText w:val="%1.%2......ꋼEꋤ"/>
      <w:lvlJc w:val="left"/>
      <w:pPr>
        <w:ind w:left="2520" w:hanging="2520"/>
      </w:pPr>
      <w:rPr>
        <w:rFonts w:ascii="Times New Roman" w:hAnsi="Times New Roman" w:cs="Times New Roman"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4.%5.%6.%7.%8.%9"/>
      <w:lvlJc w:val="left"/>
      <w:pPr>
        <w:ind w:left="1440" w:hanging="1440"/>
      </w:pPr>
      <w:rPr>
        <w:rFonts w:ascii="Times New Roman" w:hAnsi="Times New Roman" w:cs="Times New Roman" w:hint="default"/>
        <w:sz w:val="28"/>
      </w:rPr>
    </w:lvl>
  </w:abstractNum>
  <w:abstractNum w:abstractNumId="10">
    <w:nsid w:val="1BDF6215"/>
    <w:multiLevelType w:val="hybridMultilevel"/>
    <w:tmpl w:val="F60A89E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E431608"/>
    <w:multiLevelType w:val="hybridMultilevel"/>
    <w:tmpl w:val="D042F590"/>
    <w:lvl w:ilvl="0" w:tplc="CA164E6C">
      <w:start w:val="7"/>
      <w:numFmt w:val="bullet"/>
      <w:lvlText w:val="-"/>
      <w:lvlJc w:val="left"/>
      <w:pPr>
        <w:ind w:left="1050" w:hanging="360"/>
      </w:pPr>
      <w:rPr>
        <w:rFonts w:ascii="Times New Roman" w:eastAsia="Times New Roman" w:hAnsi="Times New Roman" w:cs="Times New Roman" w:hint="default"/>
      </w:rPr>
    </w:lvl>
    <w:lvl w:ilvl="1" w:tplc="040C0003" w:tentative="1">
      <w:start w:val="1"/>
      <w:numFmt w:val="bullet"/>
      <w:lvlText w:val="o"/>
      <w:lvlJc w:val="left"/>
      <w:pPr>
        <w:ind w:left="1770" w:hanging="360"/>
      </w:pPr>
      <w:rPr>
        <w:rFonts w:ascii="Courier New" w:hAnsi="Courier New" w:cs="Courier New" w:hint="default"/>
      </w:rPr>
    </w:lvl>
    <w:lvl w:ilvl="2" w:tplc="040C0005" w:tentative="1">
      <w:start w:val="1"/>
      <w:numFmt w:val="bullet"/>
      <w:lvlText w:val=""/>
      <w:lvlJc w:val="left"/>
      <w:pPr>
        <w:ind w:left="2490" w:hanging="360"/>
      </w:pPr>
      <w:rPr>
        <w:rFonts w:ascii="Wingdings" w:hAnsi="Wingdings" w:hint="default"/>
      </w:rPr>
    </w:lvl>
    <w:lvl w:ilvl="3" w:tplc="040C0001" w:tentative="1">
      <w:start w:val="1"/>
      <w:numFmt w:val="bullet"/>
      <w:lvlText w:val=""/>
      <w:lvlJc w:val="left"/>
      <w:pPr>
        <w:ind w:left="3210" w:hanging="360"/>
      </w:pPr>
      <w:rPr>
        <w:rFonts w:ascii="Symbol" w:hAnsi="Symbol" w:hint="default"/>
      </w:rPr>
    </w:lvl>
    <w:lvl w:ilvl="4" w:tplc="040C0003" w:tentative="1">
      <w:start w:val="1"/>
      <w:numFmt w:val="bullet"/>
      <w:lvlText w:val="o"/>
      <w:lvlJc w:val="left"/>
      <w:pPr>
        <w:ind w:left="3930" w:hanging="360"/>
      </w:pPr>
      <w:rPr>
        <w:rFonts w:ascii="Courier New" w:hAnsi="Courier New" w:cs="Courier New" w:hint="default"/>
      </w:rPr>
    </w:lvl>
    <w:lvl w:ilvl="5" w:tplc="040C0005" w:tentative="1">
      <w:start w:val="1"/>
      <w:numFmt w:val="bullet"/>
      <w:lvlText w:val=""/>
      <w:lvlJc w:val="left"/>
      <w:pPr>
        <w:ind w:left="4650" w:hanging="360"/>
      </w:pPr>
      <w:rPr>
        <w:rFonts w:ascii="Wingdings" w:hAnsi="Wingdings" w:hint="default"/>
      </w:rPr>
    </w:lvl>
    <w:lvl w:ilvl="6" w:tplc="040C0001" w:tentative="1">
      <w:start w:val="1"/>
      <w:numFmt w:val="bullet"/>
      <w:lvlText w:val=""/>
      <w:lvlJc w:val="left"/>
      <w:pPr>
        <w:ind w:left="5370" w:hanging="360"/>
      </w:pPr>
      <w:rPr>
        <w:rFonts w:ascii="Symbol" w:hAnsi="Symbol" w:hint="default"/>
      </w:rPr>
    </w:lvl>
    <w:lvl w:ilvl="7" w:tplc="040C0003" w:tentative="1">
      <w:start w:val="1"/>
      <w:numFmt w:val="bullet"/>
      <w:lvlText w:val="o"/>
      <w:lvlJc w:val="left"/>
      <w:pPr>
        <w:ind w:left="6090" w:hanging="360"/>
      </w:pPr>
      <w:rPr>
        <w:rFonts w:ascii="Courier New" w:hAnsi="Courier New" w:cs="Courier New" w:hint="default"/>
      </w:rPr>
    </w:lvl>
    <w:lvl w:ilvl="8" w:tplc="040C0005" w:tentative="1">
      <w:start w:val="1"/>
      <w:numFmt w:val="bullet"/>
      <w:lvlText w:val=""/>
      <w:lvlJc w:val="left"/>
      <w:pPr>
        <w:ind w:left="6810" w:hanging="360"/>
      </w:pPr>
      <w:rPr>
        <w:rFonts w:ascii="Wingdings" w:hAnsi="Wingdings" w:hint="default"/>
      </w:rPr>
    </w:lvl>
  </w:abstractNum>
  <w:abstractNum w:abstractNumId="12">
    <w:nsid w:val="1F1932A6"/>
    <w:multiLevelType w:val="hybridMultilevel"/>
    <w:tmpl w:val="F57882C0"/>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F943270"/>
    <w:multiLevelType w:val="singleLevel"/>
    <w:tmpl w:val="574440CC"/>
    <w:lvl w:ilvl="0">
      <w:start w:val="1"/>
      <w:numFmt w:val="bullet"/>
      <w:pStyle w:val="Retraitpuce"/>
      <w:lvlText w:val=""/>
      <w:lvlJc w:val="left"/>
      <w:pPr>
        <w:tabs>
          <w:tab w:val="num" w:pos="0"/>
        </w:tabs>
        <w:ind w:left="850" w:hanging="283"/>
      </w:pPr>
      <w:rPr>
        <w:rFonts w:ascii="Wingdings" w:hAnsi="Wingdings" w:cs="Wingdings" w:hint="default"/>
      </w:rPr>
    </w:lvl>
  </w:abstractNum>
  <w:abstractNum w:abstractNumId="14">
    <w:nsid w:val="1FDE509E"/>
    <w:multiLevelType w:val="multilevel"/>
    <w:tmpl w:val="01C67628"/>
    <w:lvl w:ilvl="0">
      <w:start w:val="6"/>
      <w:numFmt w:val="decimal"/>
      <w:lvlText w:val="%1"/>
      <w:lvlJc w:val="left"/>
      <w:pPr>
        <w:ind w:left="660" w:hanging="660"/>
      </w:pPr>
      <w:rPr>
        <w:rFonts w:hint="default"/>
      </w:rPr>
    </w:lvl>
    <w:lvl w:ilvl="1">
      <w:start w:val="3"/>
      <w:numFmt w:val="decimal"/>
      <w:lvlText w:val="%1.%2"/>
      <w:lvlJc w:val="left"/>
      <w:pPr>
        <w:ind w:left="1038" w:hanging="660"/>
      </w:pPr>
      <w:rPr>
        <w:rFonts w:hint="default"/>
      </w:rPr>
    </w:lvl>
    <w:lvl w:ilvl="2">
      <w:start w:val="2"/>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15">
    <w:nsid w:val="26FA1005"/>
    <w:multiLevelType w:val="multilevel"/>
    <w:tmpl w:val="8F146802"/>
    <w:lvl w:ilvl="0">
      <w:start w:val="6"/>
      <w:numFmt w:val="decimal"/>
      <w:lvlText w:val="%1"/>
      <w:lvlJc w:val="left"/>
      <w:pPr>
        <w:ind w:left="480" w:hanging="480"/>
      </w:pPr>
      <w:rPr>
        <w:rFonts w:hint="default"/>
      </w:rPr>
    </w:lvl>
    <w:lvl w:ilvl="1">
      <w:start w:val="4"/>
      <w:numFmt w:val="decimal"/>
      <w:lvlText w:val="%1.%2"/>
      <w:lvlJc w:val="left"/>
      <w:pPr>
        <w:ind w:left="1003" w:hanging="480"/>
      </w:pPr>
      <w:rPr>
        <w:rFonts w:hint="default"/>
      </w:rPr>
    </w:lvl>
    <w:lvl w:ilvl="2">
      <w:start w:val="1"/>
      <w:numFmt w:val="decimal"/>
      <w:lvlText w:val="%1.%2.%3"/>
      <w:lvlJc w:val="left"/>
      <w:pPr>
        <w:ind w:left="1766" w:hanging="720"/>
      </w:pPr>
      <w:rPr>
        <w:rFonts w:hint="default"/>
      </w:rPr>
    </w:lvl>
    <w:lvl w:ilvl="3">
      <w:start w:val="1"/>
      <w:numFmt w:val="decimal"/>
      <w:lvlText w:val="%1.%2.%3.%4"/>
      <w:lvlJc w:val="left"/>
      <w:pPr>
        <w:ind w:left="2289" w:hanging="720"/>
      </w:pPr>
      <w:rPr>
        <w:rFonts w:hint="default"/>
      </w:rPr>
    </w:lvl>
    <w:lvl w:ilvl="4">
      <w:start w:val="1"/>
      <w:numFmt w:val="decimal"/>
      <w:lvlText w:val="%1.%2.%3.%4.%5"/>
      <w:lvlJc w:val="left"/>
      <w:pPr>
        <w:ind w:left="3172" w:hanging="1080"/>
      </w:pPr>
      <w:rPr>
        <w:rFonts w:hint="default"/>
      </w:rPr>
    </w:lvl>
    <w:lvl w:ilvl="5">
      <w:start w:val="1"/>
      <w:numFmt w:val="decimal"/>
      <w:lvlText w:val="%1.%2.%3.%4.%5.%6"/>
      <w:lvlJc w:val="left"/>
      <w:pPr>
        <w:ind w:left="3695" w:hanging="1080"/>
      </w:pPr>
      <w:rPr>
        <w:rFonts w:hint="default"/>
      </w:rPr>
    </w:lvl>
    <w:lvl w:ilvl="6">
      <w:start w:val="1"/>
      <w:numFmt w:val="decimal"/>
      <w:lvlText w:val="%1.%2.%3.%4.%5.%6.%7"/>
      <w:lvlJc w:val="left"/>
      <w:pPr>
        <w:ind w:left="4578" w:hanging="1440"/>
      </w:pPr>
      <w:rPr>
        <w:rFonts w:hint="default"/>
      </w:rPr>
    </w:lvl>
    <w:lvl w:ilvl="7">
      <w:start w:val="1"/>
      <w:numFmt w:val="decimal"/>
      <w:lvlText w:val="%1.%2.%3.%4.%5.%6.%7.%8"/>
      <w:lvlJc w:val="left"/>
      <w:pPr>
        <w:ind w:left="5101" w:hanging="1440"/>
      </w:pPr>
      <w:rPr>
        <w:rFonts w:hint="default"/>
      </w:rPr>
    </w:lvl>
    <w:lvl w:ilvl="8">
      <w:start w:val="1"/>
      <w:numFmt w:val="decimal"/>
      <w:lvlText w:val="%1.%2.%3.%4.%5.%6.%7.%8.%9"/>
      <w:lvlJc w:val="left"/>
      <w:pPr>
        <w:ind w:left="5984" w:hanging="1800"/>
      </w:pPr>
      <w:rPr>
        <w:rFonts w:hint="default"/>
      </w:rPr>
    </w:lvl>
  </w:abstractNum>
  <w:abstractNum w:abstractNumId="16">
    <w:nsid w:val="2B226C68"/>
    <w:multiLevelType w:val="hybridMultilevel"/>
    <w:tmpl w:val="56A8E25A"/>
    <w:lvl w:ilvl="0" w:tplc="2D78C468">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B2C7E85"/>
    <w:multiLevelType w:val="hybridMultilevel"/>
    <w:tmpl w:val="14160668"/>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8">
    <w:nsid w:val="2D9B589B"/>
    <w:multiLevelType w:val="hybridMultilevel"/>
    <w:tmpl w:val="D4BCD334"/>
    <w:lvl w:ilvl="0" w:tplc="2D78C468">
      <w:numFmt w:val="bullet"/>
      <w:lvlText w:val="-"/>
      <w:lvlJc w:val="left"/>
      <w:pPr>
        <w:tabs>
          <w:tab w:val="num" w:pos="720"/>
        </w:tabs>
        <w:ind w:left="720" w:hanging="360"/>
      </w:pPr>
      <w:rPr>
        <w:rFonts w:ascii="Arial Narrow" w:eastAsia="Times New Roman" w:hAnsi="Arial Narrow"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E6E6D2E"/>
    <w:multiLevelType w:val="hybridMultilevel"/>
    <w:tmpl w:val="871E0C0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FA74924"/>
    <w:multiLevelType w:val="hybridMultilevel"/>
    <w:tmpl w:val="48EC10D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101371F"/>
    <w:multiLevelType w:val="multilevel"/>
    <w:tmpl w:val="48289D3E"/>
    <w:lvl w:ilvl="0">
      <w:start w:val="8"/>
      <w:numFmt w:val="decimal"/>
      <w:lvlText w:val="%1......"/>
      <w:lvlJc w:val="left"/>
      <w:pPr>
        <w:ind w:left="1800" w:hanging="1800"/>
      </w:pPr>
      <w:rPr>
        <w:rFonts w:hint="default"/>
        <w:sz w:val="28"/>
      </w:rPr>
    </w:lvl>
    <w:lvl w:ilvl="1">
      <w:start w:val="2"/>
      <w:numFmt w:val="decimal"/>
      <w:lvlText w:val="%1.%2.....Eꋼ"/>
      <w:lvlJc w:val="left"/>
      <w:pPr>
        <w:ind w:left="2160" w:hanging="2160"/>
      </w:pPr>
      <w:rPr>
        <w:rFonts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5.%6.%7.%8.%9"/>
      <w:lvlJc w:val="left"/>
      <w:pPr>
        <w:ind w:left="1800" w:hanging="1800"/>
      </w:pPr>
      <w:rPr>
        <w:rFonts w:hint="default"/>
        <w:sz w:val="28"/>
      </w:rPr>
    </w:lvl>
  </w:abstractNum>
  <w:abstractNum w:abstractNumId="22">
    <w:nsid w:val="345A188F"/>
    <w:multiLevelType w:val="hybridMultilevel"/>
    <w:tmpl w:val="AE1C0B4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55D78F0"/>
    <w:multiLevelType w:val="hybridMultilevel"/>
    <w:tmpl w:val="02D88C76"/>
    <w:lvl w:ilvl="0" w:tplc="040C0009">
      <w:start w:val="1"/>
      <w:numFmt w:val="bullet"/>
      <w:lvlText w:val=""/>
      <w:lvlJc w:val="left"/>
      <w:pPr>
        <w:ind w:left="1426" w:hanging="360"/>
      </w:pPr>
      <w:rPr>
        <w:rFonts w:ascii="Wingdings" w:hAnsi="Wingdings" w:hint="default"/>
      </w:rPr>
    </w:lvl>
    <w:lvl w:ilvl="1" w:tplc="040C0003" w:tentative="1">
      <w:start w:val="1"/>
      <w:numFmt w:val="bullet"/>
      <w:lvlText w:val="o"/>
      <w:lvlJc w:val="left"/>
      <w:pPr>
        <w:ind w:left="2146" w:hanging="360"/>
      </w:pPr>
      <w:rPr>
        <w:rFonts w:ascii="Courier New" w:hAnsi="Courier New" w:cs="Courier New" w:hint="default"/>
      </w:rPr>
    </w:lvl>
    <w:lvl w:ilvl="2" w:tplc="040C0005" w:tentative="1">
      <w:start w:val="1"/>
      <w:numFmt w:val="bullet"/>
      <w:lvlText w:val=""/>
      <w:lvlJc w:val="left"/>
      <w:pPr>
        <w:ind w:left="2866" w:hanging="360"/>
      </w:pPr>
      <w:rPr>
        <w:rFonts w:ascii="Wingdings" w:hAnsi="Wingdings" w:hint="default"/>
      </w:rPr>
    </w:lvl>
    <w:lvl w:ilvl="3" w:tplc="040C0001" w:tentative="1">
      <w:start w:val="1"/>
      <w:numFmt w:val="bullet"/>
      <w:lvlText w:val=""/>
      <w:lvlJc w:val="left"/>
      <w:pPr>
        <w:ind w:left="3586" w:hanging="360"/>
      </w:pPr>
      <w:rPr>
        <w:rFonts w:ascii="Symbol" w:hAnsi="Symbol" w:hint="default"/>
      </w:rPr>
    </w:lvl>
    <w:lvl w:ilvl="4" w:tplc="040C0003" w:tentative="1">
      <w:start w:val="1"/>
      <w:numFmt w:val="bullet"/>
      <w:lvlText w:val="o"/>
      <w:lvlJc w:val="left"/>
      <w:pPr>
        <w:ind w:left="4306" w:hanging="360"/>
      </w:pPr>
      <w:rPr>
        <w:rFonts w:ascii="Courier New" w:hAnsi="Courier New" w:cs="Courier New" w:hint="default"/>
      </w:rPr>
    </w:lvl>
    <w:lvl w:ilvl="5" w:tplc="040C0005" w:tentative="1">
      <w:start w:val="1"/>
      <w:numFmt w:val="bullet"/>
      <w:lvlText w:val=""/>
      <w:lvlJc w:val="left"/>
      <w:pPr>
        <w:ind w:left="5026" w:hanging="360"/>
      </w:pPr>
      <w:rPr>
        <w:rFonts w:ascii="Wingdings" w:hAnsi="Wingdings" w:hint="default"/>
      </w:rPr>
    </w:lvl>
    <w:lvl w:ilvl="6" w:tplc="040C0001" w:tentative="1">
      <w:start w:val="1"/>
      <w:numFmt w:val="bullet"/>
      <w:lvlText w:val=""/>
      <w:lvlJc w:val="left"/>
      <w:pPr>
        <w:ind w:left="5746" w:hanging="360"/>
      </w:pPr>
      <w:rPr>
        <w:rFonts w:ascii="Symbol" w:hAnsi="Symbol" w:hint="default"/>
      </w:rPr>
    </w:lvl>
    <w:lvl w:ilvl="7" w:tplc="040C0003" w:tentative="1">
      <w:start w:val="1"/>
      <w:numFmt w:val="bullet"/>
      <w:lvlText w:val="o"/>
      <w:lvlJc w:val="left"/>
      <w:pPr>
        <w:ind w:left="6466" w:hanging="360"/>
      </w:pPr>
      <w:rPr>
        <w:rFonts w:ascii="Courier New" w:hAnsi="Courier New" w:cs="Courier New" w:hint="default"/>
      </w:rPr>
    </w:lvl>
    <w:lvl w:ilvl="8" w:tplc="040C0005" w:tentative="1">
      <w:start w:val="1"/>
      <w:numFmt w:val="bullet"/>
      <w:lvlText w:val=""/>
      <w:lvlJc w:val="left"/>
      <w:pPr>
        <w:ind w:left="7186" w:hanging="360"/>
      </w:pPr>
      <w:rPr>
        <w:rFonts w:ascii="Wingdings" w:hAnsi="Wingdings" w:hint="default"/>
      </w:rPr>
    </w:lvl>
  </w:abstractNum>
  <w:abstractNum w:abstractNumId="24">
    <w:nsid w:val="35B22EA7"/>
    <w:multiLevelType w:val="hybridMultilevel"/>
    <w:tmpl w:val="D92E3756"/>
    <w:lvl w:ilvl="0" w:tplc="CA164E6C">
      <w:start w:val="7"/>
      <w:numFmt w:val="bullet"/>
      <w:lvlText w:val="-"/>
      <w:lvlJc w:val="left"/>
      <w:pPr>
        <w:ind w:left="1190" w:hanging="360"/>
      </w:pPr>
      <w:rPr>
        <w:rFonts w:ascii="Times New Roman" w:eastAsia="Times New Roman" w:hAnsi="Times New Roman" w:cs="Times New Roman" w:hint="default"/>
      </w:rPr>
    </w:lvl>
    <w:lvl w:ilvl="1" w:tplc="040C0003" w:tentative="1">
      <w:start w:val="1"/>
      <w:numFmt w:val="bullet"/>
      <w:lvlText w:val="o"/>
      <w:lvlJc w:val="left"/>
      <w:pPr>
        <w:ind w:left="1910" w:hanging="360"/>
      </w:pPr>
      <w:rPr>
        <w:rFonts w:ascii="Courier New" w:hAnsi="Courier New" w:cs="Courier New" w:hint="default"/>
      </w:rPr>
    </w:lvl>
    <w:lvl w:ilvl="2" w:tplc="040C0005" w:tentative="1">
      <w:start w:val="1"/>
      <w:numFmt w:val="bullet"/>
      <w:lvlText w:val=""/>
      <w:lvlJc w:val="left"/>
      <w:pPr>
        <w:ind w:left="2630" w:hanging="360"/>
      </w:pPr>
      <w:rPr>
        <w:rFonts w:ascii="Wingdings" w:hAnsi="Wingdings" w:hint="default"/>
      </w:rPr>
    </w:lvl>
    <w:lvl w:ilvl="3" w:tplc="040C0001" w:tentative="1">
      <w:start w:val="1"/>
      <w:numFmt w:val="bullet"/>
      <w:lvlText w:val=""/>
      <w:lvlJc w:val="left"/>
      <w:pPr>
        <w:ind w:left="3350" w:hanging="360"/>
      </w:pPr>
      <w:rPr>
        <w:rFonts w:ascii="Symbol" w:hAnsi="Symbol" w:hint="default"/>
      </w:rPr>
    </w:lvl>
    <w:lvl w:ilvl="4" w:tplc="040C0003" w:tentative="1">
      <w:start w:val="1"/>
      <w:numFmt w:val="bullet"/>
      <w:lvlText w:val="o"/>
      <w:lvlJc w:val="left"/>
      <w:pPr>
        <w:ind w:left="4070" w:hanging="360"/>
      </w:pPr>
      <w:rPr>
        <w:rFonts w:ascii="Courier New" w:hAnsi="Courier New" w:cs="Courier New" w:hint="default"/>
      </w:rPr>
    </w:lvl>
    <w:lvl w:ilvl="5" w:tplc="040C0005" w:tentative="1">
      <w:start w:val="1"/>
      <w:numFmt w:val="bullet"/>
      <w:lvlText w:val=""/>
      <w:lvlJc w:val="left"/>
      <w:pPr>
        <w:ind w:left="4790" w:hanging="360"/>
      </w:pPr>
      <w:rPr>
        <w:rFonts w:ascii="Wingdings" w:hAnsi="Wingdings" w:hint="default"/>
      </w:rPr>
    </w:lvl>
    <w:lvl w:ilvl="6" w:tplc="040C0001" w:tentative="1">
      <w:start w:val="1"/>
      <w:numFmt w:val="bullet"/>
      <w:lvlText w:val=""/>
      <w:lvlJc w:val="left"/>
      <w:pPr>
        <w:ind w:left="5510" w:hanging="360"/>
      </w:pPr>
      <w:rPr>
        <w:rFonts w:ascii="Symbol" w:hAnsi="Symbol" w:hint="default"/>
      </w:rPr>
    </w:lvl>
    <w:lvl w:ilvl="7" w:tplc="040C0003" w:tentative="1">
      <w:start w:val="1"/>
      <w:numFmt w:val="bullet"/>
      <w:lvlText w:val="o"/>
      <w:lvlJc w:val="left"/>
      <w:pPr>
        <w:ind w:left="6230" w:hanging="360"/>
      </w:pPr>
      <w:rPr>
        <w:rFonts w:ascii="Courier New" w:hAnsi="Courier New" w:cs="Courier New" w:hint="default"/>
      </w:rPr>
    </w:lvl>
    <w:lvl w:ilvl="8" w:tplc="040C0005" w:tentative="1">
      <w:start w:val="1"/>
      <w:numFmt w:val="bullet"/>
      <w:lvlText w:val=""/>
      <w:lvlJc w:val="left"/>
      <w:pPr>
        <w:ind w:left="6950" w:hanging="360"/>
      </w:pPr>
      <w:rPr>
        <w:rFonts w:ascii="Wingdings" w:hAnsi="Wingdings" w:hint="default"/>
      </w:rPr>
    </w:lvl>
  </w:abstractNum>
  <w:abstractNum w:abstractNumId="25">
    <w:nsid w:val="37806723"/>
    <w:multiLevelType w:val="multilevel"/>
    <w:tmpl w:val="CB2AC0C4"/>
    <w:lvl w:ilvl="0">
      <w:start w:val="2"/>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6">
    <w:nsid w:val="38B23939"/>
    <w:multiLevelType w:val="hybridMultilevel"/>
    <w:tmpl w:val="F63044C6"/>
    <w:lvl w:ilvl="0" w:tplc="040C0011">
      <w:start w:val="1"/>
      <w:numFmt w:val="decimal"/>
      <w:lvlText w:val="%1)"/>
      <w:lvlJc w:val="left"/>
      <w:pPr>
        <w:ind w:left="1776" w:hanging="360"/>
      </w:p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27">
    <w:nsid w:val="39D6065C"/>
    <w:multiLevelType w:val="hybridMultilevel"/>
    <w:tmpl w:val="C73848CC"/>
    <w:lvl w:ilvl="0" w:tplc="040C0005">
      <w:start w:val="1"/>
      <w:numFmt w:val="bullet"/>
      <w:lvlText w:val=""/>
      <w:lvlJc w:val="left"/>
      <w:pPr>
        <w:ind w:left="720" w:hanging="360"/>
      </w:pPr>
      <w:rPr>
        <w:rFonts w:ascii="Wingdings" w:hAnsi="Wingdings" w:hint="default"/>
      </w:rPr>
    </w:lvl>
    <w:lvl w:ilvl="1" w:tplc="2D78C468">
      <w:numFmt w:val="bullet"/>
      <w:lvlText w:val="-"/>
      <w:lvlJc w:val="left"/>
      <w:pPr>
        <w:ind w:left="1440" w:hanging="360"/>
      </w:pPr>
      <w:rPr>
        <w:rFonts w:ascii="Arial Narrow" w:eastAsia="Times New Roman" w:hAnsi="Arial Narrow"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3B8219D5"/>
    <w:multiLevelType w:val="hybridMultilevel"/>
    <w:tmpl w:val="636C998E"/>
    <w:lvl w:ilvl="0" w:tplc="CA164E6C">
      <w:start w:val="7"/>
      <w:numFmt w:val="bullet"/>
      <w:lvlText w:val="-"/>
      <w:lvlJc w:val="left"/>
      <w:pPr>
        <w:ind w:left="1440" w:hanging="360"/>
      </w:pPr>
      <w:rPr>
        <w:rFonts w:ascii="Times New Roman" w:eastAsia="Times New Roman" w:hAnsi="Times New Roman" w:cs="Times New Roman"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9">
    <w:nsid w:val="3F0C7C8B"/>
    <w:multiLevelType w:val="hybridMultilevel"/>
    <w:tmpl w:val="6F74235A"/>
    <w:lvl w:ilvl="0" w:tplc="040C0005">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0">
    <w:nsid w:val="40110AF0"/>
    <w:multiLevelType w:val="hybridMultilevel"/>
    <w:tmpl w:val="C1C0874A"/>
    <w:lvl w:ilvl="0" w:tplc="D514E2C2">
      <w:start w:val="2"/>
      <w:numFmt w:val="decimal"/>
      <w:lvlText w:val="%1-"/>
      <w:lvlJc w:val="left"/>
      <w:pPr>
        <w:ind w:left="1425" w:hanging="360"/>
      </w:pPr>
      <w:rPr>
        <w:rFonts w:hint="default"/>
        <w:b/>
      </w:rPr>
    </w:lvl>
    <w:lvl w:ilvl="1" w:tplc="040C0019" w:tentative="1">
      <w:start w:val="1"/>
      <w:numFmt w:val="lowerLetter"/>
      <w:lvlText w:val="%2."/>
      <w:lvlJc w:val="left"/>
      <w:pPr>
        <w:ind w:left="2145" w:hanging="360"/>
      </w:pPr>
    </w:lvl>
    <w:lvl w:ilvl="2" w:tplc="040C001B" w:tentative="1">
      <w:start w:val="1"/>
      <w:numFmt w:val="lowerRoman"/>
      <w:lvlText w:val="%3."/>
      <w:lvlJc w:val="right"/>
      <w:pPr>
        <w:ind w:left="2865" w:hanging="180"/>
      </w:pPr>
    </w:lvl>
    <w:lvl w:ilvl="3" w:tplc="040C000F" w:tentative="1">
      <w:start w:val="1"/>
      <w:numFmt w:val="decimal"/>
      <w:lvlText w:val="%4."/>
      <w:lvlJc w:val="left"/>
      <w:pPr>
        <w:ind w:left="3585" w:hanging="360"/>
      </w:pPr>
    </w:lvl>
    <w:lvl w:ilvl="4" w:tplc="040C0019" w:tentative="1">
      <w:start w:val="1"/>
      <w:numFmt w:val="lowerLetter"/>
      <w:lvlText w:val="%5."/>
      <w:lvlJc w:val="left"/>
      <w:pPr>
        <w:ind w:left="4305" w:hanging="360"/>
      </w:pPr>
    </w:lvl>
    <w:lvl w:ilvl="5" w:tplc="040C001B" w:tentative="1">
      <w:start w:val="1"/>
      <w:numFmt w:val="lowerRoman"/>
      <w:lvlText w:val="%6."/>
      <w:lvlJc w:val="right"/>
      <w:pPr>
        <w:ind w:left="5025" w:hanging="180"/>
      </w:pPr>
    </w:lvl>
    <w:lvl w:ilvl="6" w:tplc="040C000F" w:tentative="1">
      <w:start w:val="1"/>
      <w:numFmt w:val="decimal"/>
      <w:lvlText w:val="%7."/>
      <w:lvlJc w:val="left"/>
      <w:pPr>
        <w:ind w:left="5745" w:hanging="360"/>
      </w:pPr>
    </w:lvl>
    <w:lvl w:ilvl="7" w:tplc="040C0019" w:tentative="1">
      <w:start w:val="1"/>
      <w:numFmt w:val="lowerLetter"/>
      <w:lvlText w:val="%8."/>
      <w:lvlJc w:val="left"/>
      <w:pPr>
        <w:ind w:left="6465" w:hanging="360"/>
      </w:pPr>
    </w:lvl>
    <w:lvl w:ilvl="8" w:tplc="040C001B" w:tentative="1">
      <w:start w:val="1"/>
      <w:numFmt w:val="lowerRoman"/>
      <w:lvlText w:val="%9."/>
      <w:lvlJc w:val="right"/>
      <w:pPr>
        <w:ind w:left="7185" w:hanging="180"/>
      </w:pPr>
    </w:lvl>
  </w:abstractNum>
  <w:abstractNum w:abstractNumId="31">
    <w:nsid w:val="40663E44"/>
    <w:multiLevelType w:val="hybridMultilevel"/>
    <w:tmpl w:val="917A8904"/>
    <w:lvl w:ilvl="0" w:tplc="AF42191C">
      <w:numFmt w:val="bullet"/>
      <w:lvlText w:val="-"/>
      <w:lvlJc w:val="left"/>
      <w:pPr>
        <w:ind w:left="1125" w:hanging="360"/>
      </w:pPr>
      <w:rPr>
        <w:rFonts w:ascii="Calibri" w:eastAsiaTheme="minorHAnsi" w:hAnsi="Calibri" w:cstheme="minorBidi" w:hint="default"/>
      </w:rPr>
    </w:lvl>
    <w:lvl w:ilvl="1" w:tplc="040C0003" w:tentative="1">
      <w:start w:val="1"/>
      <w:numFmt w:val="bullet"/>
      <w:lvlText w:val="o"/>
      <w:lvlJc w:val="left"/>
      <w:pPr>
        <w:ind w:left="1845" w:hanging="360"/>
      </w:pPr>
      <w:rPr>
        <w:rFonts w:ascii="Courier New" w:hAnsi="Courier New" w:cs="Courier New" w:hint="default"/>
      </w:rPr>
    </w:lvl>
    <w:lvl w:ilvl="2" w:tplc="040C0005" w:tentative="1">
      <w:start w:val="1"/>
      <w:numFmt w:val="bullet"/>
      <w:lvlText w:val=""/>
      <w:lvlJc w:val="left"/>
      <w:pPr>
        <w:ind w:left="2565" w:hanging="360"/>
      </w:pPr>
      <w:rPr>
        <w:rFonts w:ascii="Wingdings" w:hAnsi="Wingdings" w:hint="default"/>
      </w:rPr>
    </w:lvl>
    <w:lvl w:ilvl="3" w:tplc="040C0001" w:tentative="1">
      <w:start w:val="1"/>
      <w:numFmt w:val="bullet"/>
      <w:lvlText w:val=""/>
      <w:lvlJc w:val="left"/>
      <w:pPr>
        <w:ind w:left="3285" w:hanging="360"/>
      </w:pPr>
      <w:rPr>
        <w:rFonts w:ascii="Symbol" w:hAnsi="Symbol" w:hint="default"/>
      </w:rPr>
    </w:lvl>
    <w:lvl w:ilvl="4" w:tplc="040C0003" w:tentative="1">
      <w:start w:val="1"/>
      <w:numFmt w:val="bullet"/>
      <w:lvlText w:val="o"/>
      <w:lvlJc w:val="left"/>
      <w:pPr>
        <w:ind w:left="4005" w:hanging="360"/>
      </w:pPr>
      <w:rPr>
        <w:rFonts w:ascii="Courier New" w:hAnsi="Courier New" w:cs="Courier New" w:hint="default"/>
      </w:rPr>
    </w:lvl>
    <w:lvl w:ilvl="5" w:tplc="040C0005" w:tentative="1">
      <w:start w:val="1"/>
      <w:numFmt w:val="bullet"/>
      <w:lvlText w:val=""/>
      <w:lvlJc w:val="left"/>
      <w:pPr>
        <w:ind w:left="4725" w:hanging="360"/>
      </w:pPr>
      <w:rPr>
        <w:rFonts w:ascii="Wingdings" w:hAnsi="Wingdings" w:hint="default"/>
      </w:rPr>
    </w:lvl>
    <w:lvl w:ilvl="6" w:tplc="040C0001" w:tentative="1">
      <w:start w:val="1"/>
      <w:numFmt w:val="bullet"/>
      <w:lvlText w:val=""/>
      <w:lvlJc w:val="left"/>
      <w:pPr>
        <w:ind w:left="5445" w:hanging="360"/>
      </w:pPr>
      <w:rPr>
        <w:rFonts w:ascii="Symbol" w:hAnsi="Symbol" w:hint="default"/>
      </w:rPr>
    </w:lvl>
    <w:lvl w:ilvl="7" w:tplc="040C0003" w:tentative="1">
      <w:start w:val="1"/>
      <w:numFmt w:val="bullet"/>
      <w:lvlText w:val="o"/>
      <w:lvlJc w:val="left"/>
      <w:pPr>
        <w:ind w:left="6165" w:hanging="360"/>
      </w:pPr>
      <w:rPr>
        <w:rFonts w:ascii="Courier New" w:hAnsi="Courier New" w:cs="Courier New" w:hint="default"/>
      </w:rPr>
    </w:lvl>
    <w:lvl w:ilvl="8" w:tplc="040C0005" w:tentative="1">
      <w:start w:val="1"/>
      <w:numFmt w:val="bullet"/>
      <w:lvlText w:val=""/>
      <w:lvlJc w:val="left"/>
      <w:pPr>
        <w:ind w:left="6885" w:hanging="360"/>
      </w:pPr>
      <w:rPr>
        <w:rFonts w:ascii="Wingdings" w:hAnsi="Wingdings" w:hint="default"/>
      </w:rPr>
    </w:lvl>
  </w:abstractNum>
  <w:abstractNum w:abstractNumId="32">
    <w:nsid w:val="40A711D6"/>
    <w:multiLevelType w:val="hybridMultilevel"/>
    <w:tmpl w:val="74A2D9E8"/>
    <w:lvl w:ilvl="0" w:tplc="325A19DC">
      <w:start w:val="1"/>
      <w:numFmt w:val="decimal"/>
      <w:lvlText w:val="%1."/>
      <w:lvlJc w:val="left"/>
      <w:pPr>
        <w:ind w:left="1854" w:hanging="360"/>
      </w:pPr>
      <w:rPr>
        <w:rFonts w:hint="default"/>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33">
    <w:nsid w:val="411E54A4"/>
    <w:multiLevelType w:val="hybridMultilevel"/>
    <w:tmpl w:val="D6389DF8"/>
    <w:lvl w:ilvl="0" w:tplc="AF42191C">
      <w:numFmt w:val="bullet"/>
      <w:lvlText w:val="-"/>
      <w:lvlJc w:val="left"/>
      <w:pPr>
        <w:ind w:left="1004" w:hanging="360"/>
      </w:pPr>
      <w:rPr>
        <w:rFonts w:ascii="Calibri" w:eastAsiaTheme="minorHAnsi" w:hAnsi="Calibri" w:cstheme="minorBidi" w:hint="default"/>
      </w:rPr>
    </w:lvl>
    <w:lvl w:ilvl="1" w:tplc="040C0003">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4">
    <w:nsid w:val="41B160DB"/>
    <w:multiLevelType w:val="hybridMultilevel"/>
    <w:tmpl w:val="74E28AE2"/>
    <w:lvl w:ilvl="0" w:tplc="585413A2">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35">
    <w:nsid w:val="42C9510D"/>
    <w:multiLevelType w:val="hybridMultilevel"/>
    <w:tmpl w:val="138C27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49895281"/>
    <w:multiLevelType w:val="multilevel"/>
    <w:tmpl w:val="E7CC2FCE"/>
    <w:lvl w:ilvl="0">
      <w:start w:val="1"/>
      <w:numFmt w:val="decimal"/>
      <w:pStyle w:val="RNTISectionniveau1"/>
      <w:lvlText w:val="%1"/>
      <w:lvlJc w:val="left"/>
      <w:pPr>
        <w:tabs>
          <w:tab w:val="num" w:pos="360"/>
        </w:tabs>
        <w:ind w:left="360" w:hanging="360"/>
      </w:pPr>
      <w:rPr>
        <w:rFonts w:hint="default"/>
      </w:rPr>
    </w:lvl>
    <w:lvl w:ilvl="1">
      <w:start w:val="5"/>
      <w:numFmt w:val="decimal"/>
      <w:pStyle w:val="RNTISectionniveau2"/>
      <w:lvlText w:val="%1.%2"/>
      <w:lvlJc w:val="left"/>
      <w:pPr>
        <w:tabs>
          <w:tab w:val="num" w:pos="454"/>
        </w:tabs>
        <w:ind w:left="0" w:firstLine="0"/>
      </w:pPr>
      <w:rPr>
        <w:rFonts w:hint="default"/>
      </w:rPr>
    </w:lvl>
    <w:lvl w:ilvl="2">
      <w:start w:val="1"/>
      <w:numFmt w:val="decimal"/>
      <w:pStyle w:val="RNTISectionniveau3"/>
      <w:lvlText w:val="%1.%2.%3"/>
      <w:lvlJc w:val="left"/>
      <w:pPr>
        <w:tabs>
          <w:tab w:val="num" w:pos="624"/>
        </w:tabs>
        <w:ind w:left="624" w:hanging="624"/>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7">
    <w:nsid w:val="4B7B73F1"/>
    <w:multiLevelType w:val="hybridMultilevel"/>
    <w:tmpl w:val="63A0904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094088E"/>
    <w:multiLevelType w:val="multilevel"/>
    <w:tmpl w:val="B1FC8FC4"/>
    <w:lvl w:ilvl="0">
      <w:start w:val="8"/>
      <w:numFmt w:val="decimal"/>
      <w:lvlText w:val="%1"/>
      <w:lvlJc w:val="left"/>
      <w:pPr>
        <w:ind w:left="2160" w:hanging="2160"/>
      </w:pPr>
      <w:rPr>
        <w:rFonts w:ascii="Times New Roman" w:hAnsi="Times New Roman" w:cs="Times New Roman" w:hint="default"/>
      </w:rPr>
    </w:lvl>
    <w:lvl w:ilvl="1">
      <w:start w:val="2"/>
      <w:numFmt w:val="decimal"/>
      <w:lvlText w:val="%1.%2"/>
      <w:lvlJc w:val="left"/>
      <w:pPr>
        <w:ind w:left="2160" w:hanging="2160"/>
      </w:pPr>
      <w:rPr>
        <w:rFonts w:ascii="Times New Roman" w:hAnsi="Times New Roman" w:cs="Times New Roman" w:hint="default"/>
      </w:rPr>
    </w:lvl>
    <w:lvl w:ilvl="2">
      <w:start w:val="1"/>
      <w:numFmt w:val="decimal"/>
      <w:lvlText w:val="%1.%2.%3"/>
      <w:lvlJc w:val="left"/>
      <w:pPr>
        <w:ind w:left="2160" w:hanging="2160"/>
      </w:pPr>
      <w:rPr>
        <w:rFonts w:ascii="Times New Roman" w:hAnsi="Times New Roman" w:cs="Times New Roman" w:hint="default"/>
      </w:rPr>
    </w:lvl>
    <w:lvl w:ilvl="3">
      <w:start w:val="1"/>
      <w:numFmt w:val="decimal"/>
      <w:lvlText w:val="%1.%2.%3.%4"/>
      <w:lvlJc w:val="left"/>
      <w:pPr>
        <w:ind w:left="2160" w:hanging="2160"/>
      </w:pPr>
      <w:rPr>
        <w:rFonts w:ascii="Times New Roman" w:hAnsi="Times New Roman" w:cs="Times New Roman" w:hint="default"/>
      </w:rPr>
    </w:lvl>
    <w:lvl w:ilvl="4">
      <w:start w:val="1"/>
      <w:numFmt w:val="decimal"/>
      <w:lvlText w:val="%1.%2.%3.%4.%5"/>
      <w:lvlJc w:val="left"/>
      <w:pPr>
        <w:ind w:left="2160" w:hanging="2160"/>
      </w:pPr>
      <w:rPr>
        <w:rFonts w:ascii="Times New Roman" w:hAnsi="Times New Roman" w:cs="Times New Roman" w:hint="default"/>
      </w:rPr>
    </w:lvl>
    <w:lvl w:ilvl="5">
      <w:start w:val="1"/>
      <w:numFmt w:val="decimal"/>
      <w:lvlText w:val="%1.%2.%3.%4.%5.%6"/>
      <w:lvlJc w:val="left"/>
      <w:pPr>
        <w:ind w:left="2160" w:hanging="2160"/>
      </w:pPr>
      <w:rPr>
        <w:rFonts w:ascii="Times New Roman" w:hAnsi="Times New Roman" w:cs="Times New Roman" w:hint="default"/>
      </w:rPr>
    </w:lvl>
    <w:lvl w:ilvl="6">
      <w:start w:val="1"/>
      <w:numFmt w:val="decimal"/>
      <w:lvlText w:val="%1.%2.%3.%4.%5.%6.%7"/>
      <w:lvlJc w:val="left"/>
      <w:pPr>
        <w:ind w:left="2160" w:hanging="2160"/>
      </w:pPr>
      <w:rPr>
        <w:rFonts w:ascii="Times New Roman" w:hAnsi="Times New Roman" w:cs="Times New Roman" w:hint="default"/>
      </w:rPr>
    </w:lvl>
    <w:lvl w:ilvl="7">
      <w:start w:val="1"/>
      <w:numFmt w:val="decimal"/>
      <w:lvlText w:val="%1.%2.%3.%4.%5.%6.%7.%8"/>
      <w:lvlJc w:val="left"/>
      <w:pPr>
        <w:ind w:left="2160" w:hanging="216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9">
    <w:nsid w:val="50F21689"/>
    <w:multiLevelType w:val="hybridMultilevel"/>
    <w:tmpl w:val="67CA4066"/>
    <w:lvl w:ilvl="0" w:tplc="CA164E6C">
      <w:start w:val="7"/>
      <w:numFmt w:val="bullet"/>
      <w:lvlText w:val="-"/>
      <w:lvlJc w:val="left"/>
      <w:pPr>
        <w:ind w:left="1004" w:hanging="360"/>
      </w:pPr>
      <w:rPr>
        <w:rFonts w:ascii="Times New Roman" w:eastAsia="Times New Roman" w:hAnsi="Times New Roman" w:cs="Times New Roman"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0">
    <w:nsid w:val="511B3073"/>
    <w:multiLevelType w:val="multilevel"/>
    <w:tmpl w:val="D3E6B188"/>
    <w:lvl w:ilvl="0">
      <w:start w:val="8"/>
      <w:numFmt w:val="decimal"/>
      <w:lvlText w:val="%1......"/>
      <w:lvlJc w:val="left"/>
      <w:pPr>
        <w:ind w:left="1800" w:hanging="1800"/>
      </w:pPr>
      <w:rPr>
        <w:rFonts w:eastAsia="Calibri" w:hint="default"/>
        <w:sz w:val="28"/>
      </w:rPr>
    </w:lvl>
    <w:lvl w:ilvl="1">
      <w:start w:val="2"/>
      <w:numFmt w:val="decimal"/>
      <w:lvlText w:val="%1.%2.....Eꋼ"/>
      <w:lvlJc w:val="left"/>
      <w:pPr>
        <w:ind w:left="2538" w:hanging="2160"/>
      </w:pPr>
      <w:rPr>
        <w:rFonts w:eastAsia="Calibri"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5.%6.%7.%8.%9"/>
      <w:lvlJc w:val="left"/>
      <w:pPr>
        <w:ind w:left="4464" w:hanging="1440"/>
      </w:pPr>
      <w:rPr>
        <w:rFonts w:eastAsia="Calibri" w:hint="default"/>
        <w:sz w:val="28"/>
      </w:rPr>
    </w:lvl>
  </w:abstractNum>
  <w:abstractNum w:abstractNumId="41">
    <w:nsid w:val="51921DA5"/>
    <w:multiLevelType w:val="hybridMultilevel"/>
    <w:tmpl w:val="0D221A5A"/>
    <w:lvl w:ilvl="0" w:tplc="2D78C468">
      <w:numFmt w:val="bullet"/>
      <w:lvlText w:val="-"/>
      <w:lvlJc w:val="left"/>
      <w:pPr>
        <w:ind w:left="1146" w:hanging="360"/>
      </w:pPr>
      <w:rPr>
        <w:rFonts w:ascii="Arial Narrow" w:eastAsia="Times New Roman" w:hAnsi="Arial Narrow" w:cs="Times New Roman"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42">
    <w:nsid w:val="51EA43C3"/>
    <w:multiLevelType w:val="hybridMultilevel"/>
    <w:tmpl w:val="5AB8C10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52280737"/>
    <w:multiLevelType w:val="multilevel"/>
    <w:tmpl w:val="4CEC604A"/>
    <w:lvl w:ilvl="0">
      <w:start w:val="8"/>
      <w:numFmt w:val="decimal"/>
      <w:lvlText w:val="%1.......ꋼ"/>
      <w:lvlJc w:val="left"/>
      <w:pPr>
        <w:ind w:left="2160" w:hanging="2160"/>
      </w:pPr>
      <w:rPr>
        <w:rFonts w:ascii="Times New Roman" w:hAnsi="Times New Roman" w:cs="Times New Roman" w:hint="default"/>
        <w:sz w:val="28"/>
      </w:rPr>
    </w:lvl>
    <w:lvl w:ilvl="1">
      <w:start w:val="2"/>
      <w:numFmt w:val="decimal"/>
      <w:lvlText w:val="%1.%2......ꋼEꋤ"/>
      <w:lvlJc w:val="left"/>
      <w:pPr>
        <w:ind w:left="2520" w:hanging="2520"/>
      </w:pPr>
      <w:rPr>
        <w:rFonts w:ascii="Times New Roman" w:hAnsi="Times New Roman" w:cs="Times New Roman"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4.%5.%6.%7.%8.%9"/>
      <w:lvlJc w:val="left"/>
      <w:pPr>
        <w:ind w:left="2160" w:hanging="2160"/>
      </w:pPr>
      <w:rPr>
        <w:rFonts w:ascii="Times New Roman" w:hAnsi="Times New Roman" w:cs="Times New Roman" w:hint="default"/>
        <w:sz w:val="28"/>
      </w:rPr>
    </w:lvl>
  </w:abstractNum>
  <w:abstractNum w:abstractNumId="44">
    <w:nsid w:val="529A3584"/>
    <w:multiLevelType w:val="hybridMultilevel"/>
    <w:tmpl w:val="8F321D7C"/>
    <w:lvl w:ilvl="0" w:tplc="040C0011">
      <w:start w:val="1"/>
      <w:numFmt w:val="decimal"/>
      <w:lvlText w:val="%1)"/>
      <w:lvlJc w:val="left"/>
      <w:pPr>
        <w:ind w:left="1434" w:hanging="360"/>
      </w:pPr>
    </w:lvl>
    <w:lvl w:ilvl="1" w:tplc="040C0019" w:tentative="1">
      <w:start w:val="1"/>
      <w:numFmt w:val="lowerLetter"/>
      <w:lvlText w:val="%2."/>
      <w:lvlJc w:val="left"/>
      <w:pPr>
        <w:ind w:left="2154" w:hanging="360"/>
      </w:pPr>
    </w:lvl>
    <w:lvl w:ilvl="2" w:tplc="040C001B" w:tentative="1">
      <w:start w:val="1"/>
      <w:numFmt w:val="lowerRoman"/>
      <w:lvlText w:val="%3."/>
      <w:lvlJc w:val="right"/>
      <w:pPr>
        <w:ind w:left="2874" w:hanging="180"/>
      </w:pPr>
    </w:lvl>
    <w:lvl w:ilvl="3" w:tplc="040C000F" w:tentative="1">
      <w:start w:val="1"/>
      <w:numFmt w:val="decimal"/>
      <w:lvlText w:val="%4."/>
      <w:lvlJc w:val="left"/>
      <w:pPr>
        <w:ind w:left="3594" w:hanging="360"/>
      </w:pPr>
    </w:lvl>
    <w:lvl w:ilvl="4" w:tplc="040C0019" w:tentative="1">
      <w:start w:val="1"/>
      <w:numFmt w:val="lowerLetter"/>
      <w:lvlText w:val="%5."/>
      <w:lvlJc w:val="left"/>
      <w:pPr>
        <w:ind w:left="4314" w:hanging="360"/>
      </w:pPr>
    </w:lvl>
    <w:lvl w:ilvl="5" w:tplc="040C001B" w:tentative="1">
      <w:start w:val="1"/>
      <w:numFmt w:val="lowerRoman"/>
      <w:lvlText w:val="%6."/>
      <w:lvlJc w:val="right"/>
      <w:pPr>
        <w:ind w:left="5034" w:hanging="180"/>
      </w:pPr>
    </w:lvl>
    <w:lvl w:ilvl="6" w:tplc="040C000F" w:tentative="1">
      <w:start w:val="1"/>
      <w:numFmt w:val="decimal"/>
      <w:lvlText w:val="%7."/>
      <w:lvlJc w:val="left"/>
      <w:pPr>
        <w:ind w:left="5754" w:hanging="360"/>
      </w:pPr>
    </w:lvl>
    <w:lvl w:ilvl="7" w:tplc="040C0019" w:tentative="1">
      <w:start w:val="1"/>
      <w:numFmt w:val="lowerLetter"/>
      <w:lvlText w:val="%8."/>
      <w:lvlJc w:val="left"/>
      <w:pPr>
        <w:ind w:left="6474" w:hanging="360"/>
      </w:pPr>
    </w:lvl>
    <w:lvl w:ilvl="8" w:tplc="040C001B" w:tentative="1">
      <w:start w:val="1"/>
      <w:numFmt w:val="lowerRoman"/>
      <w:lvlText w:val="%9."/>
      <w:lvlJc w:val="right"/>
      <w:pPr>
        <w:ind w:left="7194" w:hanging="180"/>
      </w:pPr>
    </w:lvl>
  </w:abstractNum>
  <w:abstractNum w:abstractNumId="45">
    <w:nsid w:val="53313602"/>
    <w:multiLevelType w:val="hybridMultilevel"/>
    <w:tmpl w:val="34565170"/>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6">
    <w:nsid w:val="56FC54E1"/>
    <w:multiLevelType w:val="hybridMultilevel"/>
    <w:tmpl w:val="E68ACD98"/>
    <w:lvl w:ilvl="0" w:tplc="040C000F">
      <w:start w:val="1"/>
      <w:numFmt w:val="decimal"/>
      <w:lvlText w:val="%1."/>
      <w:lvlJc w:val="left"/>
      <w:pPr>
        <w:ind w:left="1004" w:hanging="360"/>
      </w:pPr>
    </w:lvl>
    <w:lvl w:ilvl="1" w:tplc="040C0019" w:tentative="1">
      <w:start w:val="1"/>
      <w:numFmt w:val="lowerLetter"/>
      <w:lvlText w:val="%2."/>
      <w:lvlJc w:val="left"/>
      <w:pPr>
        <w:ind w:left="1724" w:hanging="360"/>
      </w:pPr>
    </w:lvl>
    <w:lvl w:ilvl="2" w:tplc="040C001B" w:tentative="1">
      <w:start w:val="1"/>
      <w:numFmt w:val="lowerRoman"/>
      <w:lvlText w:val="%3."/>
      <w:lvlJc w:val="right"/>
      <w:pPr>
        <w:ind w:left="2444" w:hanging="180"/>
      </w:pPr>
    </w:lvl>
    <w:lvl w:ilvl="3" w:tplc="040C000F" w:tentative="1">
      <w:start w:val="1"/>
      <w:numFmt w:val="decimal"/>
      <w:lvlText w:val="%4."/>
      <w:lvlJc w:val="left"/>
      <w:pPr>
        <w:ind w:left="3164" w:hanging="360"/>
      </w:pPr>
    </w:lvl>
    <w:lvl w:ilvl="4" w:tplc="040C0019" w:tentative="1">
      <w:start w:val="1"/>
      <w:numFmt w:val="lowerLetter"/>
      <w:lvlText w:val="%5."/>
      <w:lvlJc w:val="left"/>
      <w:pPr>
        <w:ind w:left="3884" w:hanging="360"/>
      </w:pPr>
    </w:lvl>
    <w:lvl w:ilvl="5" w:tplc="040C001B" w:tentative="1">
      <w:start w:val="1"/>
      <w:numFmt w:val="lowerRoman"/>
      <w:lvlText w:val="%6."/>
      <w:lvlJc w:val="right"/>
      <w:pPr>
        <w:ind w:left="4604" w:hanging="180"/>
      </w:pPr>
    </w:lvl>
    <w:lvl w:ilvl="6" w:tplc="040C000F" w:tentative="1">
      <w:start w:val="1"/>
      <w:numFmt w:val="decimal"/>
      <w:lvlText w:val="%7."/>
      <w:lvlJc w:val="left"/>
      <w:pPr>
        <w:ind w:left="5324" w:hanging="360"/>
      </w:pPr>
    </w:lvl>
    <w:lvl w:ilvl="7" w:tplc="040C0019" w:tentative="1">
      <w:start w:val="1"/>
      <w:numFmt w:val="lowerLetter"/>
      <w:lvlText w:val="%8."/>
      <w:lvlJc w:val="left"/>
      <w:pPr>
        <w:ind w:left="6044" w:hanging="360"/>
      </w:pPr>
    </w:lvl>
    <w:lvl w:ilvl="8" w:tplc="040C001B" w:tentative="1">
      <w:start w:val="1"/>
      <w:numFmt w:val="lowerRoman"/>
      <w:lvlText w:val="%9."/>
      <w:lvlJc w:val="right"/>
      <w:pPr>
        <w:ind w:left="6764" w:hanging="180"/>
      </w:pPr>
    </w:lvl>
  </w:abstractNum>
  <w:abstractNum w:abstractNumId="47">
    <w:nsid w:val="57F22FBD"/>
    <w:multiLevelType w:val="hybridMultilevel"/>
    <w:tmpl w:val="4CF24E94"/>
    <w:lvl w:ilvl="0" w:tplc="CA164E6C">
      <w:start w:val="7"/>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57F51108"/>
    <w:multiLevelType w:val="hybridMultilevel"/>
    <w:tmpl w:val="12D851F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5A0F3FF7"/>
    <w:multiLevelType w:val="hybridMultilevel"/>
    <w:tmpl w:val="6CBE5542"/>
    <w:lvl w:ilvl="0" w:tplc="2D78C468">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5AFF2094"/>
    <w:multiLevelType w:val="multilevel"/>
    <w:tmpl w:val="06203710"/>
    <w:lvl w:ilvl="0">
      <w:start w:val="6"/>
      <w:numFmt w:val="decimal"/>
      <w:lvlText w:val="%1"/>
      <w:lvlJc w:val="left"/>
      <w:pPr>
        <w:ind w:left="480" w:hanging="480"/>
      </w:pPr>
      <w:rPr>
        <w:rFonts w:hint="default"/>
      </w:rPr>
    </w:lvl>
    <w:lvl w:ilvl="1">
      <w:start w:val="3"/>
      <w:numFmt w:val="decimal"/>
      <w:lvlText w:val="%1.%2"/>
      <w:lvlJc w:val="left"/>
      <w:pPr>
        <w:ind w:left="905" w:hanging="48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1">
    <w:nsid w:val="5B93698C"/>
    <w:multiLevelType w:val="hybridMultilevel"/>
    <w:tmpl w:val="67441C3E"/>
    <w:lvl w:ilvl="0" w:tplc="7FD2289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2">
    <w:nsid w:val="5C6C559D"/>
    <w:multiLevelType w:val="hybridMultilevel"/>
    <w:tmpl w:val="E9724FF2"/>
    <w:lvl w:ilvl="0" w:tplc="040C000F">
      <w:start w:val="1"/>
      <w:numFmt w:val="decimal"/>
      <w:lvlText w:val="%1."/>
      <w:lvlJc w:val="left"/>
      <w:pPr>
        <w:ind w:left="1065" w:hanging="360"/>
      </w:p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53">
    <w:nsid w:val="5D723B71"/>
    <w:multiLevelType w:val="multilevel"/>
    <w:tmpl w:val="357ADF24"/>
    <w:lvl w:ilvl="0">
      <w:start w:val="5"/>
      <w:numFmt w:val="decimal"/>
      <w:lvlText w:val="%1"/>
      <w:lvlJc w:val="left"/>
      <w:pPr>
        <w:ind w:left="360" w:hanging="360"/>
      </w:pPr>
      <w:rPr>
        <w:rFonts w:hint="default"/>
      </w:rPr>
    </w:lvl>
    <w:lvl w:ilvl="1">
      <w:start w:val="3"/>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54">
    <w:nsid w:val="5D7E04EB"/>
    <w:multiLevelType w:val="multilevel"/>
    <w:tmpl w:val="2E04A6DA"/>
    <w:lvl w:ilvl="0">
      <w:start w:val="1"/>
      <w:numFmt w:val="decimal"/>
      <w:lvlText w:val="%1."/>
      <w:lvlJc w:val="left"/>
      <w:pPr>
        <w:ind w:left="720" w:hanging="360"/>
      </w:pPr>
    </w:lvl>
    <w:lvl w:ilvl="1">
      <w:start w:val="2"/>
      <w:numFmt w:val="decimal"/>
      <w:isLgl/>
      <w:lvlText w:val="%1.%2"/>
      <w:lvlJc w:val="left"/>
      <w:pPr>
        <w:ind w:left="1610" w:hanging="660"/>
      </w:pPr>
      <w:rPr>
        <w:rFonts w:hint="default"/>
      </w:rPr>
    </w:lvl>
    <w:lvl w:ilvl="2">
      <w:start w:val="1"/>
      <w:numFmt w:val="decimal"/>
      <w:isLgl/>
      <w:lvlText w:val="%1.%2.%3"/>
      <w:lvlJc w:val="left"/>
      <w:pPr>
        <w:ind w:left="2260" w:hanging="720"/>
      </w:pPr>
      <w:rPr>
        <w:rFonts w:hint="default"/>
      </w:rPr>
    </w:lvl>
    <w:lvl w:ilvl="3">
      <w:start w:val="2"/>
      <w:numFmt w:val="decimal"/>
      <w:isLgl/>
      <w:lvlText w:val="%1.%2.%3.%4"/>
      <w:lvlJc w:val="left"/>
      <w:pPr>
        <w:ind w:left="2850" w:hanging="720"/>
      </w:pPr>
      <w:rPr>
        <w:rFonts w:hint="default"/>
      </w:rPr>
    </w:lvl>
    <w:lvl w:ilvl="4">
      <w:start w:val="1"/>
      <w:numFmt w:val="decimal"/>
      <w:isLgl/>
      <w:lvlText w:val="%1.%2.%3.%4.%5"/>
      <w:lvlJc w:val="left"/>
      <w:pPr>
        <w:ind w:left="3800" w:hanging="1080"/>
      </w:pPr>
      <w:rPr>
        <w:rFonts w:hint="default"/>
      </w:rPr>
    </w:lvl>
    <w:lvl w:ilvl="5">
      <w:start w:val="1"/>
      <w:numFmt w:val="decimal"/>
      <w:isLgl/>
      <w:lvlText w:val="%1.%2.%3.%4.%5.%6"/>
      <w:lvlJc w:val="left"/>
      <w:pPr>
        <w:ind w:left="4390" w:hanging="1080"/>
      </w:pPr>
      <w:rPr>
        <w:rFonts w:hint="default"/>
      </w:rPr>
    </w:lvl>
    <w:lvl w:ilvl="6">
      <w:start w:val="1"/>
      <w:numFmt w:val="decimal"/>
      <w:isLgl/>
      <w:lvlText w:val="%1.%2.%3.%4.%5.%6.%7"/>
      <w:lvlJc w:val="left"/>
      <w:pPr>
        <w:ind w:left="5340" w:hanging="1440"/>
      </w:pPr>
      <w:rPr>
        <w:rFonts w:hint="default"/>
      </w:rPr>
    </w:lvl>
    <w:lvl w:ilvl="7">
      <w:start w:val="1"/>
      <w:numFmt w:val="decimal"/>
      <w:isLgl/>
      <w:lvlText w:val="%1.%2.%3.%4.%5.%6.%7.%8"/>
      <w:lvlJc w:val="left"/>
      <w:pPr>
        <w:ind w:left="5930" w:hanging="1440"/>
      </w:pPr>
      <w:rPr>
        <w:rFonts w:hint="default"/>
      </w:rPr>
    </w:lvl>
    <w:lvl w:ilvl="8">
      <w:start w:val="1"/>
      <w:numFmt w:val="decimal"/>
      <w:isLgl/>
      <w:lvlText w:val="%1.%2.%3.%4.%5.%6.%7.%8.%9"/>
      <w:lvlJc w:val="left"/>
      <w:pPr>
        <w:ind w:left="6520" w:hanging="1440"/>
      </w:pPr>
      <w:rPr>
        <w:rFonts w:hint="default"/>
      </w:rPr>
    </w:lvl>
  </w:abstractNum>
  <w:abstractNum w:abstractNumId="55">
    <w:nsid w:val="5E5D5C09"/>
    <w:multiLevelType w:val="hybridMultilevel"/>
    <w:tmpl w:val="80D4DE94"/>
    <w:lvl w:ilvl="0" w:tplc="E4009A8C">
      <w:start w:val="3"/>
      <w:numFmt w:val="decimal"/>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6">
    <w:nsid w:val="60E043F8"/>
    <w:multiLevelType w:val="hybridMultilevel"/>
    <w:tmpl w:val="86887950"/>
    <w:lvl w:ilvl="0" w:tplc="CA164E6C">
      <w:start w:val="7"/>
      <w:numFmt w:val="bullet"/>
      <w:lvlText w:val="-"/>
      <w:lvlJc w:val="left"/>
      <w:pPr>
        <w:ind w:left="1428" w:hanging="360"/>
      </w:pPr>
      <w:rPr>
        <w:rFonts w:ascii="Times New Roman" w:eastAsia="Times New Roman" w:hAnsi="Times New Roman" w:cs="Times New Roman"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7">
    <w:nsid w:val="647701BD"/>
    <w:multiLevelType w:val="hybridMultilevel"/>
    <w:tmpl w:val="113CA406"/>
    <w:lvl w:ilvl="0" w:tplc="8946C6EE">
      <w:start w:val="1"/>
      <w:numFmt w:val="decimal"/>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58">
    <w:nsid w:val="682E0476"/>
    <w:multiLevelType w:val="hybridMultilevel"/>
    <w:tmpl w:val="AA8652CC"/>
    <w:lvl w:ilvl="0" w:tplc="040C000F">
      <w:start w:val="1"/>
      <w:numFmt w:val="decimal"/>
      <w:lvlText w:val="%1."/>
      <w:lvlJc w:val="left"/>
      <w:pPr>
        <w:ind w:left="1004" w:hanging="360"/>
      </w:pPr>
      <w:rPr>
        <w:rFont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59">
    <w:nsid w:val="69E83FFB"/>
    <w:multiLevelType w:val="hybridMultilevel"/>
    <w:tmpl w:val="B51471DE"/>
    <w:lvl w:ilvl="0" w:tplc="040C0009">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60">
    <w:nsid w:val="6B2E219D"/>
    <w:multiLevelType w:val="multilevel"/>
    <w:tmpl w:val="AFC83206"/>
    <w:lvl w:ilvl="0">
      <w:start w:val="1"/>
      <w:numFmt w:val="decimal"/>
      <w:lvlText w:val="%1."/>
      <w:lvlJc w:val="left"/>
      <w:pPr>
        <w:ind w:left="720" w:hanging="360"/>
      </w:pPr>
    </w:lvl>
    <w:lvl w:ilvl="1">
      <w:start w:val="5"/>
      <w:numFmt w:val="decimal"/>
      <w:isLgl/>
      <w:lvlText w:val="%1.%2"/>
      <w:lvlJc w:val="left"/>
      <w:pPr>
        <w:ind w:left="801" w:hanging="375"/>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61">
    <w:nsid w:val="6D6A5C11"/>
    <w:multiLevelType w:val="multilevel"/>
    <w:tmpl w:val="8A9CE962"/>
    <w:lvl w:ilvl="0">
      <w:start w:val="8"/>
      <w:numFmt w:val="decimal"/>
      <w:lvlText w:val="%1......"/>
      <w:lvlJc w:val="left"/>
      <w:pPr>
        <w:ind w:left="2160" w:hanging="2160"/>
      </w:pPr>
      <w:rPr>
        <w:rFonts w:ascii="Times New Roman" w:eastAsia="Calibri" w:hAnsi="Times New Roman" w:cs="Times New Roman" w:hint="default"/>
        <w:sz w:val="28"/>
      </w:rPr>
    </w:lvl>
    <w:lvl w:ilvl="1">
      <w:start w:val="2"/>
      <w:numFmt w:val="decimal"/>
      <w:lvlText w:val="%1.%2.....Eꋼ"/>
      <w:lvlJc w:val="left"/>
      <w:pPr>
        <w:ind w:left="2160" w:hanging="2160"/>
      </w:pPr>
      <w:rPr>
        <w:rFonts w:ascii="Times New Roman" w:eastAsia="Calibri" w:hAnsi="Times New Roman" w:cs="Times New Roman"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5.%6.%7.%8.%9"/>
      <w:lvlJc w:val="left"/>
      <w:pPr>
        <w:ind w:left="2160" w:hanging="2160"/>
      </w:pPr>
      <w:rPr>
        <w:rFonts w:ascii="Times New Roman" w:eastAsia="Calibri" w:hAnsi="Times New Roman" w:cs="Times New Roman" w:hint="default"/>
        <w:sz w:val="28"/>
      </w:rPr>
    </w:lvl>
  </w:abstractNum>
  <w:abstractNum w:abstractNumId="62">
    <w:nsid w:val="6E323F6F"/>
    <w:multiLevelType w:val="hybridMultilevel"/>
    <w:tmpl w:val="BDF637C6"/>
    <w:lvl w:ilvl="0" w:tplc="1B76CA48">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63">
    <w:nsid w:val="6F7A76FC"/>
    <w:multiLevelType w:val="hybridMultilevel"/>
    <w:tmpl w:val="DD0E228A"/>
    <w:lvl w:ilvl="0" w:tplc="CA164E6C">
      <w:start w:val="7"/>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6FB95F27"/>
    <w:multiLevelType w:val="hybridMultilevel"/>
    <w:tmpl w:val="05587F0E"/>
    <w:lvl w:ilvl="0" w:tplc="CA164E6C">
      <w:start w:val="7"/>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nsid w:val="706929B8"/>
    <w:multiLevelType w:val="hybridMultilevel"/>
    <w:tmpl w:val="4D703146"/>
    <w:lvl w:ilvl="0" w:tplc="CA164E6C">
      <w:start w:val="7"/>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70AC408C"/>
    <w:multiLevelType w:val="hybridMultilevel"/>
    <w:tmpl w:val="DC9495E0"/>
    <w:lvl w:ilvl="0" w:tplc="2D78C468">
      <w:numFmt w:val="bullet"/>
      <w:lvlText w:val="-"/>
      <w:lvlJc w:val="left"/>
      <w:pPr>
        <w:ind w:left="720" w:hanging="360"/>
      </w:pPr>
      <w:rPr>
        <w:rFonts w:ascii="Arial Narrow" w:eastAsia="Times New Roman" w:hAnsi="Arial Narrow"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72BA1FD1"/>
    <w:multiLevelType w:val="multilevel"/>
    <w:tmpl w:val="B6D4867E"/>
    <w:lvl w:ilvl="0">
      <w:start w:val="4"/>
      <w:numFmt w:val="decimal"/>
      <w:lvlText w:val="%1"/>
      <w:lvlJc w:val="left"/>
      <w:pPr>
        <w:ind w:left="480" w:hanging="480"/>
      </w:pPr>
      <w:rPr>
        <w:rFonts w:hint="default"/>
      </w:rPr>
    </w:lvl>
    <w:lvl w:ilvl="1">
      <w:start w:val="6"/>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8">
    <w:nsid w:val="7A822729"/>
    <w:multiLevelType w:val="hybridMultilevel"/>
    <w:tmpl w:val="3394459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7AA02D0F"/>
    <w:multiLevelType w:val="hybridMultilevel"/>
    <w:tmpl w:val="199019DC"/>
    <w:lvl w:ilvl="0" w:tplc="3098A846">
      <w:start w:val="1"/>
      <w:numFmt w:val="decimal"/>
      <w:lvlText w:val="%1."/>
      <w:lvlJc w:val="left"/>
      <w:pPr>
        <w:ind w:left="1129" w:hanging="360"/>
      </w:pPr>
    </w:lvl>
    <w:lvl w:ilvl="1" w:tplc="040C0019" w:tentative="1">
      <w:start w:val="1"/>
      <w:numFmt w:val="lowerLetter"/>
      <w:lvlText w:val="%2."/>
      <w:lvlJc w:val="left"/>
      <w:pPr>
        <w:ind w:left="1849" w:hanging="360"/>
      </w:pPr>
    </w:lvl>
    <w:lvl w:ilvl="2" w:tplc="040C001B" w:tentative="1">
      <w:start w:val="1"/>
      <w:numFmt w:val="lowerRoman"/>
      <w:lvlText w:val="%3."/>
      <w:lvlJc w:val="right"/>
      <w:pPr>
        <w:ind w:left="2569" w:hanging="180"/>
      </w:pPr>
    </w:lvl>
    <w:lvl w:ilvl="3" w:tplc="040C000F" w:tentative="1">
      <w:start w:val="1"/>
      <w:numFmt w:val="decimal"/>
      <w:lvlText w:val="%4."/>
      <w:lvlJc w:val="left"/>
      <w:pPr>
        <w:ind w:left="3289" w:hanging="360"/>
      </w:pPr>
    </w:lvl>
    <w:lvl w:ilvl="4" w:tplc="040C0019" w:tentative="1">
      <w:start w:val="1"/>
      <w:numFmt w:val="lowerLetter"/>
      <w:lvlText w:val="%5."/>
      <w:lvlJc w:val="left"/>
      <w:pPr>
        <w:ind w:left="4009" w:hanging="360"/>
      </w:pPr>
    </w:lvl>
    <w:lvl w:ilvl="5" w:tplc="040C001B" w:tentative="1">
      <w:start w:val="1"/>
      <w:numFmt w:val="lowerRoman"/>
      <w:lvlText w:val="%6."/>
      <w:lvlJc w:val="right"/>
      <w:pPr>
        <w:ind w:left="4729" w:hanging="180"/>
      </w:pPr>
    </w:lvl>
    <w:lvl w:ilvl="6" w:tplc="040C000F" w:tentative="1">
      <w:start w:val="1"/>
      <w:numFmt w:val="decimal"/>
      <w:lvlText w:val="%7."/>
      <w:lvlJc w:val="left"/>
      <w:pPr>
        <w:ind w:left="5449" w:hanging="360"/>
      </w:pPr>
    </w:lvl>
    <w:lvl w:ilvl="7" w:tplc="040C0019" w:tentative="1">
      <w:start w:val="1"/>
      <w:numFmt w:val="lowerLetter"/>
      <w:lvlText w:val="%8."/>
      <w:lvlJc w:val="left"/>
      <w:pPr>
        <w:ind w:left="6169" w:hanging="360"/>
      </w:pPr>
    </w:lvl>
    <w:lvl w:ilvl="8" w:tplc="040C001B" w:tentative="1">
      <w:start w:val="1"/>
      <w:numFmt w:val="lowerRoman"/>
      <w:lvlText w:val="%9."/>
      <w:lvlJc w:val="right"/>
      <w:pPr>
        <w:ind w:left="6889" w:hanging="180"/>
      </w:pPr>
    </w:lvl>
  </w:abstractNum>
  <w:abstractNum w:abstractNumId="70">
    <w:nsid w:val="7C0B149B"/>
    <w:multiLevelType w:val="multilevel"/>
    <w:tmpl w:val="02E095EE"/>
    <w:lvl w:ilvl="0">
      <w:start w:val="8"/>
      <w:numFmt w:val="decimal"/>
      <w:lvlText w:val="%1.......ꋼ"/>
      <w:lvlJc w:val="left"/>
      <w:pPr>
        <w:ind w:left="2160" w:hanging="2160"/>
      </w:pPr>
      <w:rPr>
        <w:rFonts w:ascii="Times New Roman" w:hAnsi="Times New Roman" w:cs="Times New Roman" w:hint="default"/>
        <w:sz w:val="28"/>
      </w:rPr>
    </w:lvl>
    <w:lvl w:ilvl="1">
      <w:start w:val="2"/>
      <w:numFmt w:val="decimal"/>
      <w:lvlText w:val="%1.%2......ꋼEꋤ"/>
      <w:lvlJc w:val="left"/>
      <w:pPr>
        <w:ind w:left="2520" w:hanging="2520"/>
      </w:pPr>
      <w:rPr>
        <w:rFonts w:ascii="Times New Roman" w:hAnsi="Times New Roman" w:cs="Times New Roman" w:hint="default"/>
        <w:sz w:val="28"/>
      </w:r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start w:val="1"/>
      <w:numFmt w:val="decimal"/>
      <w:lvlText w:val="%1.%2.%4.%5.%6.%7.%8.%9"/>
      <w:lvlJc w:val="left"/>
      <w:pPr>
        <w:ind w:left="2160" w:hanging="2160"/>
      </w:pPr>
      <w:rPr>
        <w:rFonts w:ascii="Times New Roman" w:hAnsi="Times New Roman" w:cs="Times New Roman" w:hint="default"/>
        <w:sz w:val="28"/>
      </w:rPr>
    </w:lvl>
  </w:abstractNum>
  <w:abstractNum w:abstractNumId="71">
    <w:nsid w:val="7FF82640"/>
    <w:multiLevelType w:val="hybridMultilevel"/>
    <w:tmpl w:val="4588F260"/>
    <w:lvl w:ilvl="0" w:tplc="CA164E6C">
      <w:start w:val="7"/>
      <w:numFmt w:val="bullet"/>
      <w:lvlText w:val="-"/>
      <w:lvlJc w:val="left"/>
      <w:pPr>
        <w:ind w:left="1854" w:hanging="360"/>
      </w:pPr>
      <w:rPr>
        <w:rFonts w:ascii="Times New Roman" w:eastAsia="Times New Roman" w:hAnsi="Times New Roman" w:cs="Times New Roman"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num w:numId="1">
    <w:abstractNumId w:val="36"/>
  </w:num>
  <w:num w:numId="2">
    <w:abstractNumId w:val="13"/>
  </w:num>
  <w:num w:numId="3">
    <w:abstractNumId w:val="54"/>
  </w:num>
  <w:num w:numId="4">
    <w:abstractNumId w:val="64"/>
  </w:num>
  <w:num w:numId="5">
    <w:abstractNumId w:val="2"/>
  </w:num>
  <w:num w:numId="6">
    <w:abstractNumId w:val="28"/>
  </w:num>
  <w:num w:numId="7">
    <w:abstractNumId w:val="11"/>
  </w:num>
  <w:num w:numId="8">
    <w:abstractNumId w:val="35"/>
  </w:num>
  <w:num w:numId="9">
    <w:abstractNumId w:val="22"/>
  </w:num>
  <w:num w:numId="10">
    <w:abstractNumId w:val="24"/>
  </w:num>
  <w:num w:numId="11">
    <w:abstractNumId w:val="69"/>
  </w:num>
  <w:num w:numId="12">
    <w:abstractNumId w:val="39"/>
  </w:num>
  <w:num w:numId="13">
    <w:abstractNumId w:val="0"/>
  </w:num>
  <w:num w:numId="14">
    <w:abstractNumId w:val="23"/>
  </w:num>
  <w:num w:numId="15">
    <w:abstractNumId w:val="63"/>
  </w:num>
  <w:num w:numId="16">
    <w:abstractNumId w:val="65"/>
  </w:num>
  <w:num w:numId="17">
    <w:abstractNumId w:val="10"/>
  </w:num>
  <w:num w:numId="18">
    <w:abstractNumId w:val="47"/>
  </w:num>
  <w:num w:numId="19">
    <w:abstractNumId w:val="56"/>
  </w:num>
  <w:num w:numId="20">
    <w:abstractNumId w:val="71"/>
  </w:num>
  <w:num w:numId="21">
    <w:abstractNumId w:val="59"/>
  </w:num>
  <w:num w:numId="22">
    <w:abstractNumId w:val="62"/>
  </w:num>
  <w:num w:numId="23">
    <w:abstractNumId w:val="51"/>
  </w:num>
  <w:num w:numId="24">
    <w:abstractNumId w:val="34"/>
  </w:num>
  <w:num w:numId="25">
    <w:abstractNumId w:val="58"/>
  </w:num>
  <w:num w:numId="26">
    <w:abstractNumId w:val="17"/>
  </w:num>
  <w:num w:numId="27">
    <w:abstractNumId w:val="33"/>
  </w:num>
  <w:num w:numId="28">
    <w:abstractNumId w:val="53"/>
  </w:num>
  <w:num w:numId="29">
    <w:abstractNumId w:val="50"/>
  </w:num>
  <w:num w:numId="30">
    <w:abstractNumId w:val="14"/>
  </w:num>
  <w:num w:numId="31">
    <w:abstractNumId w:val="15"/>
  </w:num>
  <w:num w:numId="32">
    <w:abstractNumId w:val="27"/>
  </w:num>
  <w:num w:numId="33">
    <w:abstractNumId w:val="12"/>
  </w:num>
  <w:num w:numId="34">
    <w:abstractNumId w:val="45"/>
  </w:num>
  <w:num w:numId="35">
    <w:abstractNumId w:val="37"/>
  </w:num>
  <w:num w:numId="36">
    <w:abstractNumId w:val="29"/>
  </w:num>
  <w:num w:numId="37">
    <w:abstractNumId w:val="48"/>
  </w:num>
  <w:num w:numId="38">
    <w:abstractNumId w:val="20"/>
  </w:num>
  <w:num w:numId="39">
    <w:abstractNumId w:val="25"/>
  </w:num>
  <w:num w:numId="40">
    <w:abstractNumId w:val="8"/>
  </w:num>
  <w:num w:numId="41">
    <w:abstractNumId w:val="42"/>
  </w:num>
  <w:num w:numId="42">
    <w:abstractNumId w:val="68"/>
  </w:num>
  <w:num w:numId="43">
    <w:abstractNumId w:val="52"/>
  </w:num>
  <w:num w:numId="44">
    <w:abstractNumId w:val="44"/>
  </w:num>
  <w:num w:numId="45">
    <w:abstractNumId w:val="4"/>
  </w:num>
  <w:num w:numId="46">
    <w:abstractNumId w:val="26"/>
  </w:num>
  <w:num w:numId="47">
    <w:abstractNumId w:val="31"/>
  </w:num>
  <w:num w:numId="48">
    <w:abstractNumId w:val="60"/>
  </w:num>
  <w:num w:numId="49">
    <w:abstractNumId w:val="55"/>
  </w:num>
  <w:num w:numId="50">
    <w:abstractNumId w:val="30"/>
  </w:num>
  <w:num w:numId="51">
    <w:abstractNumId w:val="57"/>
  </w:num>
  <w:num w:numId="52">
    <w:abstractNumId w:val="18"/>
  </w:num>
  <w:num w:numId="53">
    <w:abstractNumId w:val="46"/>
  </w:num>
  <w:num w:numId="54">
    <w:abstractNumId w:val="66"/>
  </w:num>
  <w:num w:numId="55">
    <w:abstractNumId w:val="49"/>
  </w:num>
  <w:num w:numId="56">
    <w:abstractNumId w:val="16"/>
  </w:num>
  <w:num w:numId="57">
    <w:abstractNumId w:val="7"/>
  </w:num>
  <w:num w:numId="58">
    <w:abstractNumId w:val="19"/>
  </w:num>
  <w:num w:numId="59">
    <w:abstractNumId w:val="5"/>
  </w:num>
  <w:num w:numId="60">
    <w:abstractNumId w:val="41"/>
  </w:num>
  <w:num w:numId="61">
    <w:abstractNumId w:val="1"/>
  </w:num>
  <w:num w:numId="62">
    <w:abstractNumId w:val="3"/>
  </w:num>
  <w:num w:numId="63">
    <w:abstractNumId w:val="67"/>
  </w:num>
  <w:num w:numId="64">
    <w:abstractNumId w:val="9"/>
  </w:num>
  <w:num w:numId="65">
    <w:abstractNumId w:val="43"/>
  </w:num>
  <w:num w:numId="66">
    <w:abstractNumId w:val="61"/>
  </w:num>
  <w:num w:numId="67">
    <w:abstractNumId w:val="38"/>
  </w:num>
  <w:num w:numId="68">
    <w:abstractNumId w:val="6"/>
  </w:num>
  <w:num w:numId="69">
    <w:abstractNumId w:val="40"/>
  </w:num>
  <w:num w:numId="70">
    <w:abstractNumId w:val="21"/>
  </w:num>
  <w:num w:numId="71">
    <w:abstractNumId w:val="70"/>
  </w:num>
  <w:num w:numId="72">
    <w:abstractNumId w:val="32"/>
  </w:num>
  <w:numIdMacAtCleanup w:val="7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activeWritingStyle w:appName="MSWord" w:lang="fr-FR" w:vendorID="64" w:dllVersion="131078" w:nlCheck="1" w:checkStyle="1"/>
  <w:activeWritingStyle w:appName="MSWord" w:lang="en-US" w:vendorID="64" w:dllVersion="131078" w:nlCheck="1" w:checkStyle="1"/>
  <w:activeWritingStyle w:appName="MSWord" w:lang="en-GB" w:vendorID="64" w:dllVersion="131078" w:nlCheck="1" w:checkStyle="1"/>
  <w:activeWritingStyle w:appName="MSWord" w:lang="de-DE" w:vendorID="64" w:dllVersion="131078" w:nlCheck="1" w:checkStyle="1"/>
  <w:proofState w:spelling="clean" w:grammar="clean"/>
  <w:attachedTemplate r:id="rId1"/>
  <w:stylePaneFormatFilter w:val="3001"/>
  <w:defaultTabStop w:val="708"/>
  <w:autoHyphenation/>
  <w:consecutiveHyphenLimit w:val="3"/>
  <w:hyphenationZone w:val="425"/>
  <w:doNotHyphenateCaps/>
  <w:drawingGridHorizontalSpacing w:val="120"/>
  <w:displayHorizontalDrawingGridEvery w:val="2"/>
  <w:noPunctuationKerning/>
  <w:characterSpacingControl w:val="doNotCompress"/>
  <w:hdrShapeDefaults>
    <o:shapedefaults v:ext="edit" spidmax="333826"/>
  </w:hdrShapeDefaults>
  <w:footnotePr>
    <w:footnote w:id="-1"/>
    <w:footnote w:id="0"/>
  </w:footnotePr>
  <w:endnotePr>
    <w:endnote w:id="-1"/>
    <w:endnote w:id="0"/>
  </w:endnotePr>
  <w:compat/>
  <w:rsids>
    <w:rsidRoot w:val="0023390B"/>
    <w:rsid w:val="00000633"/>
    <w:rsid w:val="00001ED6"/>
    <w:rsid w:val="00006E5B"/>
    <w:rsid w:val="00010238"/>
    <w:rsid w:val="00011F24"/>
    <w:rsid w:val="00012ED0"/>
    <w:rsid w:val="00012ED5"/>
    <w:rsid w:val="000155F4"/>
    <w:rsid w:val="0002067F"/>
    <w:rsid w:val="00021168"/>
    <w:rsid w:val="00021347"/>
    <w:rsid w:val="00024CB5"/>
    <w:rsid w:val="00025179"/>
    <w:rsid w:val="00025E1F"/>
    <w:rsid w:val="00025F88"/>
    <w:rsid w:val="00026562"/>
    <w:rsid w:val="00026979"/>
    <w:rsid w:val="00026B0E"/>
    <w:rsid w:val="00027910"/>
    <w:rsid w:val="00030019"/>
    <w:rsid w:val="000313BE"/>
    <w:rsid w:val="000339E1"/>
    <w:rsid w:val="00034086"/>
    <w:rsid w:val="000342E1"/>
    <w:rsid w:val="00034FC5"/>
    <w:rsid w:val="0003594D"/>
    <w:rsid w:val="00037AA2"/>
    <w:rsid w:val="00040F10"/>
    <w:rsid w:val="00040FE7"/>
    <w:rsid w:val="00043B34"/>
    <w:rsid w:val="00046859"/>
    <w:rsid w:val="00051A91"/>
    <w:rsid w:val="00052FC8"/>
    <w:rsid w:val="000534FF"/>
    <w:rsid w:val="0005627D"/>
    <w:rsid w:val="00056858"/>
    <w:rsid w:val="00056C65"/>
    <w:rsid w:val="0006112A"/>
    <w:rsid w:val="00062124"/>
    <w:rsid w:val="00063346"/>
    <w:rsid w:val="00067187"/>
    <w:rsid w:val="00071472"/>
    <w:rsid w:val="00071D24"/>
    <w:rsid w:val="00072AA2"/>
    <w:rsid w:val="00082711"/>
    <w:rsid w:val="00082ED3"/>
    <w:rsid w:val="00083F0D"/>
    <w:rsid w:val="00084596"/>
    <w:rsid w:val="00086F10"/>
    <w:rsid w:val="0008704E"/>
    <w:rsid w:val="0009126C"/>
    <w:rsid w:val="0009401F"/>
    <w:rsid w:val="0009489D"/>
    <w:rsid w:val="0009494D"/>
    <w:rsid w:val="000955B5"/>
    <w:rsid w:val="00095607"/>
    <w:rsid w:val="00095A55"/>
    <w:rsid w:val="00095D93"/>
    <w:rsid w:val="00096376"/>
    <w:rsid w:val="00097DF9"/>
    <w:rsid w:val="000A131D"/>
    <w:rsid w:val="000A1EFF"/>
    <w:rsid w:val="000A3526"/>
    <w:rsid w:val="000A3AFA"/>
    <w:rsid w:val="000A3E35"/>
    <w:rsid w:val="000A4182"/>
    <w:rsid w:val="000A5399"/>
    <w:rsid w:val="000A5A80"/>
    <w:rsid w:val="000A62DE"/>
    <w:rsid w:val="000A7CC3"/>
    <w:rsid w:val="000B162F"/>
    <w:rsid w:val="000B29C1"/>
    <w:rsid w:val="000B2AC3"/>
    <w:rsid w:val="000B2AE6"/>
    <w:rsid w:val="000B2E3F"/>
    <w:rsid w:val="000B2F69"/>
    <w:rsid w:val="000B3005"/>
    <w:rsid w:val="000B4077"/>
    <w:rsid w:val="000B4E30"/>
    <w:rsid w:val="000B69D6"/>
    <w:rsid w:val="000B77FC"/>
    <w:rsid w:val="000B7956"/>
    <w:rsid w:val="000C2A92"/>
    <w:rsid w:val="000C53D6"/>
    <w:rsid w:val="000C68AB"/>
    <w:rsid w:val="000D09BD"/>
    <w:rsid w:val="000D30B0"/>
    <w:rsid w:val="000D3113"/>
    <w:rsid w:val="000D327D"/>
    <w:rsid w:val="000D3433"/>
    <w:rsid w:val="000D3574"/>
    <w:rsid w:val="000D38B6"/>
    <w:rsid w:val="000D39C0"/>
    <w:rsid w:val="000D4766"/>
    <w:rsid w:val="000D4B0B"/>
    <w:rsid w:val="000D552F"/>
    <w:rsid w:val="000D56EE"/>
    <w:rsid w:val="000D7C58"/>
    <w:rsid w:val="000E1148"/>
    <w:rsid w:val="000E136F"/>
    <w:rsid w:val="000E22B1"/>
    <w:rsid w:val="000E238D"/>
    <w:rsid w:val="000E27F0"/>
    <w:rsid w:val="000E3D6D"/>
    <w:rsid w:val="000E5800"/>
    <w:rsid w:val="000E6416"/>
    <w:rsid w:val="000E6C93"/>
    <w:rsid w:val="000E7B4B"/>
    <w:rsid w:val="000F04A7"/>
    <w:rsid w:val="000F26F2"/>
    <w:rsid w:val="000F286D"/>
    <w:rsid w:val="000F44F8"/>
    <w:rsid w:val="000F5BB0"/>
    <w:rsid w:val="000F6B6F"/>
    <w:rsid w:val="000F6DD0"/>
    <w:rsid w:val="00100D60"/>
    <w:rsid w:val="001017A1"/>
    <w:rsid w:val="00103105"/>
    <w:rsid w:val="00105811"/>
    <w:rsid w:val="0010599F"/>
    <w:rsid w:val="00106467"/>
    <w:rsid w:val="00106C21"/>
    <w:rsid w:val="001070E8"/>
    <w:rsid w:val="0010750A"/>
    <w:rsid w:val="0011064D"/>
    <w:rsid w:val="0011090A"/>
    <w:rsid w:val="00111724"/>
    <w:rsid w:val="00111B84"/>
    <w:rsid w:val="00111F1F"/>
    <w:rsid w:val="00112645"/>
    <w:rsid w:val="0011335C"/>
    <w:rsid w:val="00114FBD"/>
    <w:rsid w:val="0011521B"/>
    <w:rsid w:val="001154C8"/>
    <w:rsid w:val="00115950"/>
    <w:rsid w:val="00115B29"/>
    <w:rsid w:val="001167EF"/>
    <w:rsid w:val="00121A47"/>
    <w:rsid w:val="001244CE"/>
    <w:rsid w:val="001262CA"/>
    <w:rsid w:val="001276B7"/>
    <w:rsid w:val="001276F8"/>
    <w:rsid w:val="00127D31"/>
    <w:rsid w:val="00131005"/>
    <w:rsid w:val="001332F7"/>
    <w:rsid w:val="001335CA"/>
    <w:rsid w:val="00134F33"/>
    <w:rsid w:val="0013632B"/>
    <w:rsid w:val="00137851"/>
    <w:rsid w:val="00140216"/>
    <w:rsid w:val="001409F9"/>
    <w:rsid w:val="00141441"/>
    <w:rsid w:val="0014421C"/>
    <w:rsid w:val="00145128"/>
    <w:rsid w:val="0014584B"/>
    <w:rsid w:val="00145F88"/>
    <w:rsid w:val="001462F9"/>
    <w:rsid w:val="00147351"/>
    <w:rsid w:val="00147982"/>
    <w:rsid w:val="001505CD"/>
    <w:rsid w:val="00150A42"/>
    <w:rsid w:val="0015294D"/>
    <w:rsid w:val="00154226"/>
    <w:rsid w:val="00155A73"/>
    <w:rsid w:val="00156B7E"/>
    <w:rsid w:val="001602B9"/>
    <w:rsid w:val="00162C90"/>
    <w:rsid w:val="0016300D"/>
    <w:rsid w:val="00163577"/>
    <w:rsid w:val="00163A94"/>
    <w:rsid w:val="0016413C"/>
    <w:rsid w:val="001652E9"/>
    <w:rsid w:val="00166437"/>
    <w:rsid w:val="00166E8B"/>
    <w:rsid w:val="00167790"/>
    <w:rsid w:val="00171A44"/>
    <w:rsid w:val="00172EEB"/>
    <w:rsid w:val="00173D49"/>
    <w:rsid w:val="00175515"/>
    <w:rsid w:val="00175F38"/>
    <w:rsid w:val="0017731E"/>
    <w:rsid w:val="0018009C"/>
    <w:rsid w:val="0018071F"/>
    <w:rsid w:val="0018223D"/>
    <w:rsid w:val="00182EA5"/>
    <w:rsid w:val="001837E0"/>
    <w:rsid w:val="00187DA3"/>
    <w:rsid w:val="001912D3"/>
    <w:rsid w:val="00193A19"/>
    <w:rsid w:val="00193E1F"/>
    <w:rsid w:val="001945BC"/>
    <w:rsid w:val="00194A4B"/>
    <w:rsid w:val="001958B1"/>
    <w:rsid w:val="00196C3B"/>
    <w:rsid w:val="00197647"/>
    <w:rsid w:val="001A1E5F"/>
    <w:rsid w:val="001A30EE"/>
    <w:rsid w:val="001A39E9"/>
    <w:rsid w:val="001A3BF9"/>
    <w:rsid w:val="001A4554"/>
    <w:rsid w:val="001A592C"/>
    <w:rsid w:val="001A60F2"/>
    <w:rsid w:val="001A7E9E"/>
    <w:rsid w:val="001B1980"/>
    <w:rsid w:val="001B24B1"/>
    <w:rsid w:val="001B339D"/>
    <w:rsid w:val="001B3AC4"/>
    <w:rsid w:val="001B3E46"/>
    <w:rsid w:val="001B3E9D"/>
    <w:rsid w:val="001B44EE"/>
    <w:rsid w:val="001B4FA9"/>
    <w:rsid w:val="001B526C"/>
    <w:rsid w:val="001B575F"/>
    <w:rsid w:val="001B5BC1"/>
    <w:rsid w:val="001B5E22"/>
    <w:rsid w:val="001B6676"/>
    <w:rsid w:val="001B6FB4"/>
    <w:rsid w:val="001B7388"/>
    <w:rsid w:val="001B7A5C"/>
    <w:rsid w:val="001B7CC9"/>
    <w:rsid w:val="001C0CC2"/>
    <w:rsid w:val="001C5011"/>
    <w:rsid w:val="001C58C6"/>
    <w:rsid w:val="001C5DA6"/>
    <w:rsid w:val="001C5DD3"/>
    <w:rsid w:val="001C5E93"/>
    <w:rsid w:val="001C5EE9"/>
    <w:rsid w:val="001C62E0"/>
    <w:rsid w:val="001C63A2"/>
    <w:rsid w:val="001C6BC4"/>
    <w:rsid w:val="001D17E7"/>
    <w:rsid w:val="001D2F86"/>
    <w:rsid w:val="001D32A2"/>
    <w:rsid w:val="001D36A9"/>
    <w:rsid w:val="001D4D8C"/>
    <w:rsid w:val="001D56C9"/>
    <w:rsid w:val="001D5A20"/>
    <w:rsid w:val="001D656D"/>
    <w:rsid w:val="001D6ECC"/>
    <w:rsid w:val="001D7A14"/>
    <w:rsid w:val="001D7A91"/>
    <w:rsid w:val="001D7CA2"/>
    <w:rsid w:val="001E0120"/>
    <w:rsid w:val="001E088D"/>
    <w:rsid w:val="001E1A8E"/>
    <w:rsid w:val="001E2C55"/>
    <w:rsid w:val="001E53A3"/>
    <w:rsid w:val="001E7163"/>
    <w:rsid w:val="001F1342"/>
    <w:rsid w:val="001F1458"/>
    <w:rsid w:val="001F14D8"/>
    <w:rsid w:val="001F15AB"/>
    <w:rsid w:val="001F1778"/>
    <w:rsid w:val="001F1C22"/>
    <w:rsid w:val="001F4365"/>
    <w:rsid w:val="001F5947"/>
    <w:rsid w:val="001F670F"/>
    <w:rsid w:val="001F702B"/>
    <w:rsid w:val="0020287D"/>
    <w:rsid w:val="002033B8"/>
    <w:rsid w:val="00210D31"/>
    <w:rsid w:val="00211974"/>
    <w:rsid w:val="00212648"/>
    <w:rsid w:val="00214E4E"/>
    <w:rsid w:val="002165EB"/>
    <w:rsid w:val="00217748"/>
    <w:rsid w:val="00217894"/>
    <w:rsid w:val="00217B32"/>
    <w:rsid w:val="00220BB0"/>
    <w:rsid w:val="00221302"/>
    <w:rsid w:val="002265CB"/>
    <w:rsid w:val="00227D8E"/>
    <w:rsid w:val="0023082F"/>
    <w:rsid w:val="0023390B"/>
    <w:rsid w:val="00234255"/>
    <w:rsid w:val="0023499C"/>
    <w:rsid w:val="00234BF8"/>
    <w:rsid w:val="00235D44"/>
    <w:rsid w:val="002372A8"/>
    <w:rsid w:val="00237376"/>
    <w:rsid w:val="0024025E"/>
    <w:rsid w:val="0024176D"/>
    <w:rsid w:val="002417C4"/>
    <w:rsid w:val="00241C07"/>
    <w:rsid w:val="00243F04"/>
    <w:rsid w:val="00244813"/>
    <w:rsid w:val="002510C0"/>
    <w:rsid w:val="002517E6"/>
    <w:rsid w:val="0025266E"/>
    <w:rsid w:val="002537F7"/>
    <w:rsid w:val="00253B37"/>
    <w:rsid w:val="00253EC4"/>
    <w:rsid w:val="00254429"/>
    <w:rsid w:val="00254EB0"/>
    <w:rsid w:val="00255AC5"/>
    <w:rsid w:val="00255D84"/>
    <w:rsid w:val="00256A62"/>
    <w:rsid w:val="00257960"/>
    <w:rsid w:val="00257DFB"/>
    <w:rsid w:val="00260718"/>
    <w:rsid w:val="00260F2F"/>
    <w:rsid w:val="0026131B"/>
    <w:rsid w:val="00264198"/>
    <w:rsid w:val="00265394"/>
    <w:rsid w:val="00265969"/>
    <w:rsid w:val="0027269E"/>
    <w:rsid w:val="0027368D"/>
    <w:rsid w:val="00274A51"/>
    <w:rsid w:val="0027647D"/>
    <w:rsid w:val="00277CDE"/>
    <w:rsid w:val="0028084C"/>
    <w:rsid w:val="00280B01"/>
    <w:rsid w:val="0028142F"/>
    <w:rsid w:val="00282C9D"/>
    <w:rsid w:val="00283E16"/>
    <w:rsid w:val="00287500"/>
    <w:rsid w:val="002876D8"/>
    <w:rsid w:val="00287B9F"/>
    <w:rsid w:val="00290F35"/>
    <w:rsid w:val="0029304E"/>
    <w:rsid w:val="0029492C"/>
    <w:rsid w:val="00296591"/>
    <w:rsid w:val="002A29DA"/>
    <w:rsid w:val="002A30D2"/>
    <w:rsid w:val="002A424A"/>
    <w:rsid w:val="002B0BB6"/>
    <w:rsid w:val="002B13E9"/>
    <w:rsid w:val="002B1C61"/>
    <w:rsid w:val="002B215A"/>
    <w:rsid w:val="002B22E4"/>
    <w:rsid w:val="002B2859"/>
    <w:rsid w:val="002B443C"/>
    <w:rsid w:val="002B5B2E"/>
    <w:rsid w:val="002B66E2"/>
    <w:rsid w:val="002B6D2C"/>
    <w:rsid w:val="002B73CF"/>
    <w:rsid w:val="002B797F"/>
    <w:rsid w:val="002C0190"/>
    <w:rsid w:val="002C27F3"/>
    <w:rsid w:val="002C3901"/>
    <w:rsid w:val="002C508B"/>
    <w:rsid w:val="002C57EB"/>
    <w:rsid w:val="002C7102"/>
    <w:rsid w:val="002C71DF"/>
    <w:rsid w:val="002D1178"/>
    <w:rsid w:val="002D3132"/>
    <w:rsid w:val="002D340C"/>
    <w:rsid w:val="002D4A3B"/>
    <w:rsid w:val="002D4F67"/>
    <w:rsid w:val="002E0419"/>
    <w:rsid w:val="002E0493"/>
    <w:rsid w:val="002E1343"/>
    <w:rsid w:val="002E1986"/>
    <w:rsid w:val="002E1EE1"/>
    <w:rsid w:val="002E2DC7"/>
    <w:rsid w:val="002E3CBE"/>
    <w:rsid w:val="002E4024"/>
    <w:rsid w:val="002E4155"/>
    <w:rsid w:val="002E61A9"/>
    <w:rsid w:val="002E684B"/>
    <w:rsid w:val="002E6A08"/>
    <w:rsid w:val="002E7307"/>
    <w:rsid w:val="002E7678"/>
    <w:rsid w:val="002F0A56"/>
    <w:rsid w:val="002F23FF"/>
    <w:rsid w:val="002F414B"/>
    <w:rsid w:val="002F458E"/>
    <w:rsid w:val="002F4813"/>
    <w:rsid w:val="002F7522"/>
    <w:rsid w:val="00300629"/>
    <w:rsid w:val="0030076A"/>
    <w:rsid w:val="003021DA"/>
    <w:rsid w:val="00302F96"/>
    <w:rsid w:val="0030331F"/>
    <w:rsid w:val="00306E59"/>
    <w:rsid w:val="0030770A"/>
    <w:rsid w:val="00307C74"/>
    <w:rsid w:val="00311FC3"/>
    <w:rsid w:val="003122B0"/>
    <w:rsid w:val="003127FF"/>
    <w:rsid w:val="003128EE"/>
    <w:rsid w:val="00312A6F"/>
    <w:rsid w:val="003134FA"/>
    <w:rsid w:val="003145E8"/>
    <w:rsid w:val="00315400"/>
    <w:rsid w:val="0031657D"/>
    <w:rsid w:val="003169B8"/>
    <w:rsid w:val="00320F30"/>
    <w:rsid w:val="0032163D"/>
    <w:rsid w:val="00321F65"/>
    <w:rsid w:val="00322143"/>
    <w:rsid w:val="0032388C"/>
    <w:rsid w:val="0032393C"/>
    <w:rsid w:val="00323E9A"/>
    <w:rsid w:val="00327A1F"/>
    <w:rsid w:val="00330F18"/>
    <w:rsid w:val="00331A22"/>
    <w:rsid w:val="00331A89"/>
    <w:rsid w:val="00332178"/>
    <w:rsid w:val="00332209"/>
    <w:rsid w:val="0033392D"/>
    <w:rsid w:val="00334321"/>
    <w:rsid w:val="00335E59"/>
    <w:rsid w:val="00337B81"/>
    <w:rsid w:val="0034165F"/>
    <w:rsid w:val="003416D6"/>
    <w:rsid w:val="00342A4C"/>
    <w:rsid w:val="00343DE4"/>
    <w:rsid w:val="00344122"/>
    <w:rsid w:val="0034500B"/>
    <w:rsid w:val="00346467"/>
    <w:rsid w:val="0034669D"/>
    <w:rsid w:val="003471FF"/>
    <w:rsid w:val="00347C55"/>
    <w:rsid w:val="003508BD"/>
    <w:rsid w:val="00352500"/>
    <w:rsid w:val="0035253A"/>
    <w:rsid w:val="00353602"/>
    <w:rsid w:val="0035435E"/>
    <w:rsid w:val="00356128"/>
    <w:rsid w:val="00356D1C"/>
    <w:rsid w:val="003604E9"/>
    <w:rsid w:val="0036158D"/>
    <w:rsid w:val="00361B20"/>
    <w:rsid w:val="0036301B"/>
    <w:rsid w:val="00370669"/>
    <w:rsid w:val="0037077E"/>
    <w:rsid w:val="00370BCE"/>
    <w:rsid w:val="00370D5E"/>
    <w:rsid w:val="003710B0"/>
    <w:rsid w:val="00371616"/>
    <w:rsid w:val="003737A1"/>
    <w:rsid w:val="0037381E"/>
    <w:rsid w:val="00373DCC"/>
    <w:rsid w:val="00374438"/>
    <w:rsid w:val="00375BFD"/>
    <w:rsid w:val="0037712F"/>
    <w:rsid w:val="00377AC9"/>
    <w:rsid w:val="0038192E"/>
    <w:rsid w:val="00382A75"/>
    <w:rsid w:val="003857C3"/>
    <w:rsid w:val="00385AC8"/>
    <w:rsid w:val="00386145"/>
    <w:rsid w:val="003867D3"/>
    <w:rsid w:val="00386BE7"/>
    <w:rsid w:val="00387423"/>
    <w:rsid w:val="003874A4"/>
    <w:rsid w:val="003906A3"/>
    <w:rsid w:val="00391BFC"/>
    <w:rsid w:val="00392535"/>
    <w:rsid w:val="00394141"/>
    <w:rsid w:val="00395D4D"/>
    <w:rsid w:val="003964FD"/>
    <w:rsid w:val="003975E0"/>
    <w:rsid w:val="0039783C"/>
    <w:rsid w:val="003A1C06"/>
    <w:rsid w:val="003A230F"/>
    <w:rsid w:val="003A2B24"/>
    <w:rsid w:val="003A3D4E"/>
    <w:rsid w:val="003A3F52"/>
    <w:rsid w:val="003A6CF2"/>
    <w:rsid w:val="003B0042"/>
    <w:rsid w:val="003B0823"/>
    <w:rsid w:val="003B0F47"/>
    <w:rsid w:val="003B1494"/>
    <w:rsid w:val="003B3236"/>
    <w:rsid w:val="003B3D66"/>
    <w:rsid w:val="003B4D3B"/>
    <w:rsid w:val="003B532D"/>
    <w:rsid w:val="003B5F31"/>
    <w:rsid w:val="003B69E5"/>
    <w:rsid w:val="003C233F"/>
    <w:rsid w:val="003C26D8"/>
    <w:rsid w:val="003C2A44"/>
    <w:rsid w:val="003C2F39"/>
    <w:rsid w:val="003C5F47"/>
    <w:rsid w:val="003C7871"/>
    <w:rsid w:val="003D148C"/>
    <w:rsid w:val="003D20D6"/>
    <w:rsid w:val="003D2C55"/>
    <w:rsid w:val="003D4520"/>
    <w:rsid w:val="003D515D"/>
    <w:rsid w:val="003D58C2"/>
    <w:rsid w:val="003D6380"/>
    <w:rsid w:val="003E171C"/>
    <w:rsid w:val="003E1AAB"/>
    <w:rsid w:val="003E1B41"/>
    <w:rsid w:val="003E3939"/>
    <w:rsid w:val="003E53B3"/>
    <w:rsid w:val="003E58B3"/>
    <w:rsid w:val="003E7575"/>
    <w:rsid w:val="003F067A"/>
    <w:rsid w:val="003F0895"/>
    <w:rsid w:val="003F0D3E"/>
    <w:rsid w:val="003F1A92"/>
    <w:rsid w:val="003F259A"/>
    <w:rsid w:val="003F5624"/>
    <w:rsid w:val="003F63F6"/>
    <w:rsid w:val="003F6C1A"/>
    <w:rsid w:val="003F6EF1"/>
    <w:rsid w:val="003F7B52"/>
    <w:rsid w:val="003F7C0B"/>
    <w:rsid w:val="003F7C0F"/>
    <w:rsid w:val="00400548"/>
    <w:rsid w:val="00401B6F"/>
    <w:rsid w:val="00401E67"/>
    <w:rsid w:val="00404803"/>
    <w:rsid w:val="00405593"/>
    <w:rsid w:val="00406109"/>
    <w:rsid w:val="00406922"/>
    <w:rsid w:val="00407332"/>
    <w:rsid w:val="00410E7E"/>
    <w:rsid w:val="00412F89"/>
    <w:rsid w:val="00413DF2"/>
    <w:rsid w:val="00414819"/>
    <w:rsid w:val="00415354"/>
    <w:rsid w:val="00415B28"/>
    <w:rsid w:val="00415D40"/>
    <w:rsid w:val="00415F4A"/>
    <w:rsid w:val="004162E4"/>
    <w:rsid w:val="00417832"/>
    <w:rsid w:val="0041788D"/>
    <w:rsid w:val="004223A5"/>
    <w:rsid w:val="004248CE"/>
    <w:rsid w:val="00425DD9"/>
    <w:rsid w:val="00426118"/>
    <w:rsid w:val="00426CDC"/>
    <w:rsid w:val="004272D4"/>
    <w:rsid w:val="00430835"/>
    <w:rsid w:val="004326C6"/>
    <w:rsid w:val="004329ED"/>
    <w:rsid w:val="00432EED"/>
    <w:rsid w:val="00434FF5"/>
    <w:rsid w:val="00435267"/>
    <w:rsid w:val="00436976"/>
    <w:rsid w:val="00440048"/>
    <w:rsid w:val="00440D62"/>
    <w:rsid w:val="00440FF0"/>
    <w:rsid w:val="00443561"/>
    <w:rsid w:val="004436CA"/>
    <w:rsid w:val="004445F7"/>
    <w:rsid w:val="004457DA"/>
    <w:rsid w:val="00446F50"/>
    <w:rsid w:val="00451F63"/>
    <w:rsid w:val="00452C73"/>
    <w:rsid w:val="00454EED"/>
    <w:rsid w:val="004558A0"/>
    <w:rsid w:val="00455CAC"/>
    <w:rsid w:val="00455CE8"/>
    <w:rsid w:val="00457933"/>
    <w:rsid w:val="00461BFB"/>
    <w:rsid w:val="0046255C"/>
    <w:rsid w:val="00462E16"/>
    <w:rsid w:val="004643F8"/>
    <w:rsid w:val="00465B7F"/>
    <w:rsid w:val="004664D0"/>
    <w:rsid w:val="00466E40"/>
    <w:rsid w:val="0046737F"/>
    <w:rsid w:val="004677DC"/>
    <w:rsid w:val="0046789E"/>
    <w:rsid w:val="00467BB0"/>
    <w:rsid w:val="00470282"/>
    <w:rsid w:val="00470C24"/>
    <w:rsid w:val="00471EDD"/>
    <w:rsid w:val="00472287"/>
    <w:rsid w:val="00473F54"/>
    <w:rsid w:val="00475924"/>
    <w:rsid w:val="00475FBE"/>
    <w:rsid w:val="004761DC"/>
    <w:rsid w:val="0047665F"/>
    <w:rsid w:val="00476BED"/>
    <w:rsid w:val="004807D9"/>
    <w:rsid w:val="00481525"/>
    <w:rsid w:val="0048207C"/>
    <w:rsid w:val="00483332"/>
    <w:rsid w:val="004833A2"/>
    <w:rsid w:val="004836EF"/>
    <w:rsid w:val="00491ACF"/>
    <w:rsid w:val="00491B61"/>
    <w:rsid w:val="004931AA"/>
    <w:rsid w:val="0049370B"/>
    <w:rsid w:val="00494D19"/>
    <w:rsid w:val="00494F45"/>
    <w:rsid w:val="00495A67"/>
    <w:rsid w:val="00495B89"/>
    <w:rsid w:val="004963B0"/>
    <w:rsid w:val="004A18A8"/>
    <w:rsid w:val="004A19A8"/>
    <w:rsid w:val="004A2D4A"/>
    <w:rsid w:val="004A4682"/>
    <w:rsid w:val="004A4ADB"/>
    <w:rsid w:val="004A5B32"/>
    <w:rsid w:val="004A61D3"/>
    <w:rsid w:val="004A7BB2"/>
    <w:rsid w:val="004B14F0"/>
    <w:rsid w:val="004B18DC"/>
    <w:rsid w:val="004B2BE8"/>
    <w:rsid w:val="004B78CB"/>
    <w:rsid w:val="004C0C09"/>
    <w:rsid w:val="004C154D"/>
    <w:rsid w:val="004C1E2F"/>
    <w:rsid w:val="004C1E9C"/>
    <w:rsid w:val="004C28B4"/>
    <w:rsid w:val="004C3776"/>
    <w:rsid w:val="004C3B46"/>
    <w:rsid w:val="004C3C6F"/>
    <w:rsid w:val="004C42FD"/>
    <w:rsid w:val="004C5C29"/>
    <w:rsid w:val="004C6516"/>
    <w:rsid w:val="004D1037"/>
    <w:rsid w:val="004D2733"/>
    <w:rsid w:val="004D329C"/>
    <w:rsid w:val="004D413E"/>
    <w:rsid w:val="004D46AE"/>
    <w:rsid w:val="004D5F5D"/>
    <w:rsid w:val="004D724B"/>
    <w:rsid w:val="004D776C"/>
    <w:rsid w:val="004E0ADA"/>
    <w:rsid w:val="004E1803"/>
    <w:rsid w:val="004E34A2"/>
    <w:rsid w:val="004E4347"/>
    <w:rsid w:val="004E520D"/>
    <w:rsid w:val="004E5A90"/>
    <w:rsid w:val="004E7E90"/>
    <w:rsid w:val="004F00F1"/>
    <w:rsid w:val="004F0A2A"/>
    <w:rsid w:val="004F2650"/>
    <w:rsid w:val="004F26B0"/>
    <w:rsid w:val="004F28C9"/>
    <w:rsid w:val="004F59F8"/>
    <w:rsid w:val="004F6260"/>
    <w:rsid w:val="00500BFF"/>
    <w:rsid w:val="00501728"/>
    <w:rsid w:val="00504F59"/>
    <w:rsid w:val="0050507B"/>
    <w:rsid w:val="0050579D"/>
    <w:rsid w:val="005058F0"/>
    <w:rsid w:val="00505B2A"/>
    <w:rsid w:val="00511B21"/>
    <w:rsid w:val="00511D73"/>
    <w:rsid w:val="00511D8B"/>
    <w:rsid w:val="00514CC5"/>
    <w:rsid w:val="00514FE1"/>
    <w:rsid w:val="00515261"/>
    <w:rsid w:val="00517167"/>
    <w:rsid w:val="00521CAD"/>
    <w:rsid w:val="005232C7"/>
    <w:rsid w:val="00523C1D"/>
    <w:rsid w:val="00523D5F"/>
    <w:rsid w:val="005243E9"/>
    <w:rsid w:val="005259D5"/>
    <w:rsid w:val="0052676B"/>
    <w:rsid w:val="005268C3"/>
    <w:rsid w:val="00526D01"/>
    <w:rsid w:val="00527248"/>
    <w:rsid w:val="00537092"/>
    <w:rsid w:val="005372A4"/>
    <w:rsid w:val="00537825"/>
    <w:rsid w:val="0054015E"/>
    <w:rsid w:val="0054123B"/>
    <w:rsid w:val="005416C8"/>
    <w:rsid w:val="00541C95"/>
    <w:rsid w:val="005436B9"/>
    <w:rsid w:val="00543762"/>
    <w:rsid w:val="00544CB9"/>
    <w:rsid w:val="005464E4"/>
    <w:rsid w:val="00550A9F"/>
    <w:rsid w:val="005518C5"/>
    <w:rsid w:val="00551F19"/>
    <w:rsid w:val="00561493"/>
    <w:rsid w:val="00561582"/>
    <w:rsid w:val="005627C3"/>
    <w:rsid w:val="00562BAD"/>
    <w:rsid w:val="00562F12"/>
    <w:rsid w:val="00564843"/>
    <w:rsid w:val="00564AB8"/>
    <w:rsid w:val="00566E7B"/>
    <w:rsid w:val="0057041E"/>
    <w:rsid w:val="005709D4"/>
    <w:rsid w:val="00571027"/>
    <w:rsid w:val="00571D80"/>
    <w:rsid w:val="00572B58"/>
    <w:rsid w:val="0057353F"/>
    <w:rsid w:val="00573561"/>
    <w:rsid w:val="005748CB"/>
    <w:rsid w:val="00575677"/>
    <w:rsid w:val="00575E6E"/>
    <w:rsid w:val="00580344"/>
    <w:rsid w:val="00581112"/>
    <w:rsid w:val="00581144"/>
    <w:rsid w:val="00582560"/>
    <w:rsid w:val="00584E98"/>
    <w:rsid w:val="005859FF"/>
    <w:rsid w:val="00586F77"/>
    <w:rsid w:val="005903D0"/>
    <w:rsid w:val="0059143D"/>
    <w:rsid w:val="0059281C"/>
    <w:rsid w:val="00593204"/>
    <w:rsid w:val="0059639A"/>
    <w:rsid w:val="005977B3"/>
    <w:rsid w:val="005A1B8C"/>
    <w:rsid w:val="005A28C7"/>
    <w:rsid w:val="005A51A7"/>
    <w:rsid w:val="005A6196"/>
    <w:rsid w:val="005A7D08"/>
    <w:rsid w:val="005B0521"/>
    <w:rsid w:val="005B05CA"/>
    <w:rsid w:val="005B0BC9"/>
    <w:rsid w:val="005B2779"/>
    <w:rsid w:val="005B2D0A"/>
    <w:rsid w:val="005B3EA3"/>
    <w:rsid w:val="005B4081"/>
    <w:rsid w:val="005B5B3C"/>
    <w:rsid w:val="005B68C9"/>
    <w:rsid w:val="005B79DE"/>
    <w:rsid w:val="005C1CB8"/>
    <w:rsid w:val="005C2BED"/>
    <w:rsid w:val="005C2D0B"/>
    <w:rsid w:val="005C3232"/>
    <w:rsid w:val="005C5E5C"/>
    <w:rsid w:val="005C5EE9"/>
    <w:rsid w:val="005C6670"/>
    <w:rsid w:val="005C68AD"/>
    <w:rsid w:val="005C6929"/>
    <w:rsid w:val="005C78E2"/>
    <w:rsid w:val="005C7B58"/>
    <w:rsid w:val="005C7D03"/>
    <w:rsid w:val="005D00F5"/>
    <w:rsid w:val="005D1A16"/>
    <w:rsid w:val="005D31E4"/>
    <w:rsid w:val="005D3776"/>
    <w:rsid w:val="005D41FD"/>
    <w:rsid w:val="005D4953"/>
    <w:rsid w:val="005D4C76"/>
    <w:rsid w:val="005D4FD3"/>
    <w:rsid w:val="005D685C"/>
    <w:rsid w:val="005D7409"/>
    <w:rsid w:val="005E08AC"/>
    <w:rsid w:val="005E0DC8"/>
    <w:rsid w:val="005E2E00"/>
    <w:rsid w:val="005E38B8"/>
    <w:rsid w:val="005E3C46"/>
    <w:rsid w:val="005E3E46"/>
    <w:rsid w:val="005E4E61"/>
    <w:rsid w:val="005E58D2"/>
    <w:rsid w:val="005E686C"/>
    <w:rsid w:val="005E6B66"/>
    <w:rsid w:val="005E7407"/>
    <w:rsid w:val="005F1F2F"/>
    <w:rsid w:val="005F1F8A"/>
    <w:rsid w:val="005F2084"/>
    <w:rsid w:val="005F2B53"/>
    <w:rsid w:val="005F2E7B"/>
    <w:rsid w:val="005F3BD0"/>
    <w:rsid w:val="005F42D7"/>
    <w:rsid w:val="005F6D47"/>
    <w:rsid w:val="005F6D6C"/>
    <w:rsid w:val="0060061D"/>
    <w:rsid w:val="00601182"/>
    <w:rsid w:val="006012A8"/>
    <w:rsid w:val="00601793"/>
    <w:rsid w:val="00603595"/>
    <w:rsid w:val="006061A2"/>
    <w:rsid w:val="00607104"/>
    <w:rsid w:val="006073B5"/>
    <w:rsid w:val="0060781F"/>
    <w:rsid w:val="00613D3D"/>
    <w:rsid w:val="0061414D"/>
    <w:rsid w:val="00614597"/>
    <w:rsid w:val="00614721"/>
    <w:rsid w:val="006148EA"/>
    <w:rsid w:val="006210D3"/>
    <w:rsid w:val="00621628"/>
    <w:rsid w:val="00625161"/>
    <w:rsid w:val="006254F9"/>
    <w:rsid w:val="00626095"/>
    <w:rsid w:val="006272E6"/>
    <w:rsid w:val="00627BB8"/>
    <w:rsid w:val="00627C87"/>
    <w:rsid w:val="00630EDB"/>
    <w:rsid w:val="0063137C"/>
    <w:rsid w:val="0063165F"/>
    <w:rsid w:val="006335CF"/>
    <w:rsid w:val="0063368E"/>
    <w:rsid w:val="00634140"/>
    <w:rsid w:val="0063769E"/>
    <w:rsid w:val="0064024E"/>
    <w:rsid w:val="006416BF"/>
    <w:rsid w:val="00641C79"/>
    <w:rsid w:val="00641D92"/>
    <w:rsid w:val="00642195"/>
    <w:rsid w:val="00643618"/>
    <w:rsid w:val="006436A6"/>
    <w:rsid w:val="00644BCE"/>
    <w:rsid w:val="006469E4"/>
    <w:rsid w:val="00647BE2"/>
    <w:rsid w:val="00651AB9"/>
    <w:rsid w:val="00651BCD"/>
    <w:rsid w:val="0065215C"/>
    <w:rsid w:val="00652F19"/>
    <w:rsid w:val="00653262"/>
    <w:rsid w:val="00654598"/>
    <w:rsid w:val="00655C0F"/>
    <w:rsid w:val="00656F52"/>
    <w:rsid w:val="006600F2"/>
    <w:rsid w:val="00662FF2"/>
    <w:rsid w:val="006645D0"/>
    <w:rsid w:val="00665F57"/>
    <w:rsid w:val="006660BC"/>
    <w:rsid w:val="00666611"/>
    <w:rsid w:val="006677FD"/>
    <w:rsid w:val="006678BF"/>
    <w:rsid w:val="00667EC2"/>
    <w:rsid w:val="00675481"/>
    <w:rsid w:val="006761C0"/>
    <w:rsid w:val="00676991"/>
    <w:rsid w:val="00680629"/>
    <w:rsid w:val="00681062"/>
    <w:rsid w:val="00682498"/>
    <w:rsid w:val="006831CB"/>
    <w:rsid w:val="00683358"/>
    <w:rsid w:val="00684EAB"/>
    <w:rsid w:val="00685647"/>
    <w:rsid w:val="00687EEE"/>
    <w:rsid w:val="006915A0"/>
    <w:rsid w:val="006927B2"/>
    <w:rsid w:val="00692F4E"/>
    <w:rsid w:val="006A25E9"/>
    <w:rsid w:val="006A28E8"/>
    <w:rsid w:val="006A2DAA"/>
    <w:rsid w:val="006A3B40"/>
    <w:rsid w:val="006A4A09"/>
    <w:rsid w:val="006A7A78"/>
    <w:rsid w:val="006B4C4F"/>
    <w:rsid w:val="006B5963"/>
    <w:rsid w:val="006B6EE7"/>
    <w:rsid w:val="006B73B1"/>
    <w:rsid w:val="006B7751"/>
    <w:rsid w:val="006B788B"/>
    <w:rsid w:val="006B7AAB"/>
    <w:rsid w:val="006C0920"/>
    <w:rsid w:val="006C1600"/>
    <w:rsid w:val="006C202B"/>
    <w:rsid w:val="006C21C8"/>
    <w:rsid w:val="006C298F"/>
    <w:rsid w:val="006C4C76"/>
    <w:rsid w:val="006C767A"/>
    <w:rsid w:val="006D1180"/>
    <w:rsid w:val="006D3924"/>
    <w:rsid w:val="006D439B"/>
    <w:rsid w:val="006D4E68"/>
    <w:rsid w:val="006D5117"/>
    <w:rsid w:val="006D576C"/>
    <w:rsid w:val="006D5C4A"/>
    <w:rsid w:val="006D618C"/>
    <w:rsid w:val="006D6283"/>
    <w:rsid w:val="006D6772"/>
    <w:rsid w:val="006E19E7"/>
    <w:rsid w:val="006E1AAB"/>
    <w:rsid w:val="006E2259"/>
    <w:rsid w:val="006E2346"/>
    <w:rsid w:val="006E2ECF"/>
    <w:rsid w:val="006E33FE"/>
    <w:rsid w:val="006E4361"/>
    <w:rsid w:val="006E57C6"/>
    <w:rsid w:val="006E5AB2"/>
    <w:rsid w:val="006E6329"/>
    <w:rsid w:val="006F1682"/>
    <w:rsid w:val="006F4B72"/>
    <w:rsid w:val="006F5169"/>
    <w:rsid w:val="006F53BD"/>
    <w:rsid w:val="006F5FA2"/>
    <w:rsid w:val="006F64BC"/>
    <w:rsid w:val="006F65FA"/>
    <w:rsid w:val="006F68ED"/>
    <w:rsid w:val="006F7F21"/>
    <w:rsid w:val="00701AE2"/>
    <w:rsid w:val="007024E2"/>
    <w:rsid w:val="007025B0"/>
    <w:rsid w:val="007035C3"/>
    <w:rsid w:val="0070396A"/>
    <w:rsid w:val="00706D08"/>
    <w:rsid w:val="00710AC7"/>
    <w:rsid w:val="007118F1"/>
    <w:rsid w:val="0071245C"/>
    <w:rsid w:val="007147F5"/>
    <w:rsid w:val="00714903"/>
    <w:rsid w:val="0071635A"/>
    <w:rsid w:val="0071790C"/>
    <w:rsid w:val="00720D1A"/>
    <w:rsid w:val="00722BC1"/>
    <w:rsid w:val="00722FA0"/>
    <w:rsid w:val="007233DF"/>
    <w:rsid w:val="007238C4"/>
    <w:rsid w:val="00723F87"/>
    <w:rsid w:val="00724B38"/>
    <w:rsid w:val="007251C3"/>
    <w:rsid w:val="00725271"/>
    <w:rsid w:val="00725E50"/>
    <w:rsid w:val="00727ADB"/>
    <w:rsid w:val="00727C7A"/>
    <w:rsid w:val="00730ADC"/>
    <w:rsid w:val="00730DA4"/>
    <w:rsid w:val="007328E8"/>
    <w:rsid w:val="0073380E"/>
    <w:rsid w:val="00734849"/>
    <w:rsid w:val="00734F1E"/>
    <w:rsid w:val="00737A5B"/>
    <w:rsid w:val="00740586"/>
    <w:rsid w:val="00741D47"/>
    <w:rsid w:val="00742D1D"/>
    <w:rsid w:val="00742D95"/>
    <w:rsid w:val="00743769"/>
    <w:rsid w:val="00745334"/>
    <w:rsid w:val="00746401"/>
    <w:rsid w:val="007475F7"/>
    <w:rsid w:val="00752342"/>
    <w:rsid w:val="00752DAF"/>
    <w:rsid w:val="00753291"/>
    <w:rsid w:val="007552A3"/>
    <w:rsid w:val="007564AD"/>
    <w:rsid w:val="007615A2"/>
    <w:rsid w:val="00761DE8"/>
    <w:rsid w:val="00762EF3"/>
    <w:rsid w:val="00762F73"/>
    <w:rsid w:val="0076561F"/>
    <w:rsid w:val="007703EF"/>
    <w:rsid w:val="0077098B"/>
    <w:rsid w:val="00771948"/>
    <w:rsid w:val="0077577B"/>
    <w:rsid w:val="00777006"/>
    <w:rsid w:val="007813FF"/>
    <w:rsid w:val="00781C1D"/>
    <w:rsid w:val="00781CA9"/>
    <w:rsid w:val="007825ED"/>
    <w:rsid w:val="00782BDD"/>
    <w:rsid w:val="007860B4"/>
    <w:rsid w:val="00786B14"/>
    <w:rsid w:val="00787286"/>
    <w:rsid w:val="00791BED"/>
    <w:rsid w:val="00794C4C"/>
    <w:rsid w:val="007959CC"/>
    <w:rsid w:val="00795AE5"/>
    <w:rsid w:val="0079608F"/>
    <w:rsid w:val="00796BEE"/>
    <w:rsid w:val="00797AEE"/>
    <w:rsid w:val="007A0263"/>
    <w:rsid w:val="007A03AF"/>
    <w:rsid w:val="007A115F"/>
    <w:rsid w:val="007A15D9"/>
    <w:rsid w:val="007A1775"/>
    <w:rsid w:val="007A1DF3"/>
    <w:rsid w:val="007A2624"/>
    <w:rsid w:val="007A2763"/>
    <w:rsid w:val="007A41DE"/>
    <w:rsid w:val="007A4919"/>
    <w:rsid w:val="007A4DF9"/>
    <w:rsid w:val="007A5CA3"/>
    <w:rsid w:val="007A72D9"/>
    <w:rsid w:val="007B1D9E"/>
    <w:rsid w:val="007B2339"/>
    <w:rsid w:val="007B2F2E"/>
    <w:rsid w:val="007B2FF2"/>
    <w:rsid w:val="007B306F"/>
    <w:rsid w:val="007B3289"/>
    <w:rsid w:val="007B4214"/>
    <w:rsid w:val="007B6529"/>
    <w:rsid w:val="007B6866"/>
    <w:rsid w:val="007C0DE6"/>
    <w:rsid w:val="007C2D7F"/>
    <w:rsid w:val="007C3070"/>
    <w:rsid w:val="007C38A7"/>
    <w:rsid w:val="007C47C0"/>
    <w:rsid w:val="007C4A43"/>
    <w:rsid w:val="007D6917"/>
    <w:rsid w:val="007D7891"/>
    <w:rsid w:val="007E0424"/>
    <w:rsid w:val="007E07CF"/>
    <w:rsid w:val="007E0A3D"/>
    <w:rsid w:val="007E0C7B"/>
    <w:rsid w:val="007E2D78"/>
    <w:rsid w:val="007E4523"/>
    <w:rsid w:val="007E53EE"/>
    <w:rsid w:val="007E5505"/>
    <w:rsid w:val="007E5996"/>
    <w:rsid w:val="007E77BD"/>
    <w:rsid w:val="007F18AB"/>
    <w:rsid w:val="007F32BC"/>
    <w:rsid w:val="007F46F1"/>
    <w:rsid w:val="007F4709"/>
    <w:rsid w:val="007F53C6"/>
    <w:rsid w:val="007F6171"/>
    <w:rsid w:val="007F7A31"/>
    <w:rsid w:val="00800ACE"/>
    <w:rsid w:val="0080179B"/>
    <w:rsid w:val="008020CB"/>
    <w:rsid w:val="0080264E"/>
    <w:rsid w:val="0080299F"/>
    <w:rsid w:val="008030E7"/>
    <w:rsid w:val="00804063"/>
    <w:rsid w:val="008046AA"/>
    <w:rsid w:val="008051A5"/>
    <w:rsid w:val="008051CB"/>
    <w:rsid w:val="00805945"/>
    <w:rsid w:val="00805DE7"/>
    <w:rsid w:val="008060F6"/>
    <w:rsid w:val="00807177"/>
    <w:rsid w:val="0080758B"/>
    <w:rsid w:val="008076DE"/>
    <w:rsid w:val="00812B68"/>
    <w:rsid w:val="00813B8E"/>
    <w:rsid w:val="008143A2"/>
    <w:rsid w:val="00814C54"/>
    <w:rsid w:val="00815304"/>
    <w:rsid w:val="00816DCB"/>
    <w:rsid w:val="008174C6"/>
    <w:rsid w:val="0082010D"/>
    <w:rsid w:val="00820656"/>
    <w:rsid w:val="0082112C"/>
    <w:rsid w:val="0082187A"/>
    <w:rsid w:val="008222CC"/>
    <w:rsid w:val="0082359C"/>
    <w:rsid w:val="00825C05"/>
    <w:rsid w:val="0083353F"/>
    <w:rsid w:val="008338A9"/>
    <w:rsid w:val="00833FE1"/>
    <w:rsid w:val="0083469A"/>
    <w:rsid w:val="00834A49"/>
    <w:rsid w:val="0083553F"/>
    <w:rsid w:val="0083609D"/>
    <w:rsid w:val="00836DEC"/>
    <w:rsid w:val="0083712C"/>
    <w:rsid w:val="00837291"/>
    <w:rsid w:val="0083738D"/>
    <w:rsid w:val="0083744E"/>
    <w:rsid w:val="00837FDF"/>
    <w:rsid w:val="00840E79"/>
    <w:rsid w:val="00842F9F"/>
    <w:rsid w:val="0084398B"/>
    <w:rsid w:val="00844B15"/>
    <w:rsid w:val="008451DB"/>
    <w:rsid w:val="008469DC"/>
    <w:rsid w:val="00847F6F"/>
    <w:rsid w:val="0085099E"/>
    <w:rsid w:val="008536E7"/>
    <w:rsid w:val="008538D2"/>
    <w:rsid w:val="00853A50"/>
    <w:rsid w:val="0085532F"/>
    <w:rsid w:val="00855ED1"/>
    <w:rsid w:val="00855F16"/>
    <w:rsid w:val="008565F7"/>
    <w:rsid w:val="00856861"/>
    <w:rsid w:val="00856961"/>
    <w:rsid w:val="0085742E"/>
    <w:rsid w:val="0086085E"/>
    <w:rsid w:val="00860AF2"/>
    <w:rsid w:val="00861B4A"/>
    <w:rsid w:val="00862697"/>
    <w:rsid w:val="00863ED1"/>
    <w:rsid w:val="008646C2"/>
    <w:rsid w:val="008646C9"/>
    <w:rsid w:val="0086508F"/>
    <w:rsid w:val="0086569A"/>
    <w:rsid w:val="00871E9A"/>
    <w:rsid w:val="00871EFA"/>
    <w:rsid w:val="00872043"/>
    <w:rsid w:val="00873984"/>
    <w:rsid w:val="00874219"/>
    <w:rsid w:val="00875390"/>
    <w:rsid w:val="00880069"/>
    <w:rsid w:val="00883456"/>
    <w:rsid w:val="00883D12"/>
    <w:rsid w:val="0088418E"/>
    <w:rsid w:val="00884626"/>
    <w:rsid w:val="00886B39"/>
    <w:rsid w:val="00891F76"/>
    <w:rsid w:val="008927D0"/>
    <w:rsid w:val="00892B4F"/>
    <w:rsid w:val="0089322E"/>
    <w:rsid w:val="008944DF"/>
    <w:rsid w:val="0089738D"/>
    <w:rsid w:val="008A04F8"/>
    <w:rsid w:val="008A2B1C"/>
    <w:rsid w:val="008A6567"/>
    <w:rsid w:val="008A6C63"/>
    <w:rsid w:val="008A776F"/>
    <w:rsid w:val="008A7D17"/>
    <w:rsid w:val="008B1178"/>
    <w:rsid w:val="008B17BD"/>
    <w:rsid w:val="008B1C60"/>
    <w:rsid w:val="008B2224"/>
    <w:rsid w:val="008B3876"/>
    <w:rsid w:val="008B5749"/>
    <w:rsid w:val="008C266C"/>
    <w:rsid w:val="008C36EE"/>
    <w:rsid w:val="008C47C4"/>
    <w:rsid w:val="008C5EEC"/>
    <w:rsid w:val="008C6031"/>
    <w:rsid w:val="008C7EBF"/>
    <w:rsid w:val="008D02EC"/>
    <w:rsid w:val="008D17C0"/>
    <w:rsid w:val="008D1F19"/>
    <w:rsid w:val="008D2359"/>
    <w:rsid w:val="008D2397"/>
    <w:rsid w:val="008D2480"/>
    <w:rsid w:val="008D2DE2"/>
    <w:rsid w:val="008D324E"/>
    <w:rsid w:val="008D41BA"/>
    <w:rsid w:val="008D46E8"/>
    <w:rsid w:val="008D579F"/>
    <w:rsid w:val="008D6145"/>
    <w:rsid w:val="008E36E2"/>
    <w:rsid w:val="008E63D9"/>
    <w:rsid w:val="008E71AD"/>
    <w:rsid w:val="008E7B71"/>
    <w:rsid w:val="008F064E"/>
    <w:rsid w:val="008F271A"/>
    <w:rsid w:val="008F2B11"/>
    <w:rsid w:val="008F4FAA"/>
    <w:rsid w:val="008F54E8"/>
    <w:rsid w:val="008F5CF9"/>
    <w:rsid w:val="008F654E"/>
    <w:rsid w:val="008F6F9D"/>
    <w:rsid w:val="00900A0D"/>
    <w:rsid w:val="00902364"/>
    <w:rsid w:val="0090351F"/>
    <w:rsid w:val="00903852"/>
    <w:rsid w:val="009058C3"/>
    <w:rsid w:val="009062B7"/>
    <w:rsid w:val="009101EC"/>
    <w:rsid w:val="0091087A"/>
    <w:rsid w:val="00910F95"/>
    <w:rsid w:val="009115F4"/>
    <w:rsid w:val="00911647"/>
    <w:rsid w:val="00911E8F"/>
    <w:rsid w:val="00911FDB"/>
    <w:rsid w:val="00912CE2"/>
    <w:rsid w:val="00913628"/>
    <w:rsid w:val="00913B0C"/>
    <w:rsid w:val="0092132B"/>
    <w:rsid w:val="00921B1F"/>
    <w:rsid w:val="0092256B"/>
    <w:rsid w:val="00923ED3"/>
    <w:rsid w:val="009244AF"/>
    <w:rsid w:val="00924634"/>
    <w:rsid w:val="009249B4"/>
    <w:rsid w:val="00925ACA"/>
    <w:rsid w:val="00926244"/>
    <w:rsid w:val="00931E03"/>
    <w:rsid w:val="00932600"/>
    <w:rsid w:val="00934148"/>
    <w:rsid w:val="00936064"/>
    <w:rsid w:val="009407C8"/>
    <w:rsid w:val="00940A4B"/>
    <w:rsid w:val="00944113"/>
    <w:rsid w:val="00944D90"/>
    <w:rsid w:val="00945B7C"/>
    <w:rsid w:val="009462BF"/>
    <w:rsid w:val="009502BB"/>
    <w:rsid w:val="00950956"/>
    <w:rsid w:val="009526EF"/>
    <w:rsid w:val="009552EE"/>
    <w:rsid w:val="00955310"/>
    <w:rsid w:val="00955817"/>
    <w:rsid w:val="00955866"/>
    <w:rsid w:val="00956DCF"/>
    <w:rsid w:val="00960885"/>
    <w:rsid w:val="009609FC"/>
    <w:rsid w:val="00961125"/>
    <w:rsid w:val="00962333"/>
    <w:rsid w:val="009642D0"/>
    <w:rsid w:val="00964652"/>
    <w:rsid w:val="0096504F"/>
    <w:rsid w:val="00966F73"/>
    <w:rsid w:val="00967306"/>
    <w:rsid w:val="009729CA"/>
    <w:rsid w:val="00972F8A"/>
    <w:rsid w:val="00973D59"/>
    <w:rsid w:val="009741AC"/>
    <w:rsid w:val="009758F0"/>
    <w:rsid w:val="00977D50"/>
    <w:rsid w:val="00980305"/>
    <w:rsid w:val="00982B8B"/>
    <w:rsid w:val="00983F49"/>
    <w:rsid w:val="00984A5D"/>
    <w:rsid w:val="00984E0A"/>
    <w:rsid w:val="009863BE"/>
    <w:rsid w:val="00986C76"/>
    <w:rsid w:val="00987FD8"/>
    <w:rsid w:val="009920D1"/>
    <w:rsid w:val="009943F9"/>
    <w:rsid w:val="00994A31"/>
    <w:rsid w:val="00994AF6"/>
    <w:rsid w:val="00996EC0"/>
    <w:rsid w:val="00997254"/>
    <w:rsid w:val="00997C8A"/>
    <w:rsid w:val="009A187B"/>
    <w:rsid w:val="009A1C0D"/>
    <w:rsid w:val="009A302E"/>
    <w:rsid w:val="009A359D"/>
    <w:rsid w:val="009A36F4"/>
    <w:rsid w:val="009A57E9"/>
    <w:rsid w:val="009A7AAC"/>
    <w:rsid w:val="009B1033"/>
    <w:rsid w:val="009B171D"/>
    <w:rsid w:val="009B2054"/>
    <w:rsid w:val="009B337C"/>
    <w:rsid w:val="009B53B4"/>
    <w:rsid w:val="009B6384"/>
    <w:rsid w:val="009B68B5"/>
    <w:rsid w:val="009B6A4F"/>
    <w:rsid w:val="009C08F3"/>
    <w:rsid w:val="009C12D1"/>
    <w:rsid w:val="009C2EE8"/>
    <w:rsid w:val="009C4E46"/>
    <w:rsid w:val="009C5E45"/>
    <w:rsid w:val="009C6C19"/>
    <w:rsid w:val="009D1083"/>
    <w:rsid w:val="009D1373"/>
    <w:rsid w:val="009D1E47"/>
    <w:rsid w:val="009D2029"/>
    <w:rsid w:val="009D538D"/>
    <w:rsid w:val="009D5929"/>
    <w:rsid w:val="009D5F8A"/>
    <w:rsid w:val="009D6BF2"/>
    <w:rsid w:val="009E08FB"/>
    <w:rsid w:val="009E0E31"/>
    <w:rsid w:val="009E154D"/>
    <w:rsid w:val="009E244E"/>
    <w:rsid w:val="009E2502"/>
    <w:rsid w:val="009E2B2D"/>
    <w:rsid w:val="009E5248"/>
    <w:rsid w:val="009F040F"/>
    <w:rsid w:val="009F04CD"/>
    <w:rsid w:val="009F050B"/>
    <w:rsid w:val="009F1705"/>
    <w:rsid w:val="009F219B"/>
    <w:rsid w:val="009F307B"/>
    <w:rsid w:val="009F32FD"/>
    <w:rsid w:val="009F423F"/>
    <w:rsid w:val="009F4245"/>
    <w:rsid w:val="009F4A64"/>
    <w:rsid w:val="00A00962"/>
    <w:rsid w:val="00A018ED"/>
    <w:rsid w:val="00A01A2F"/>
    <w:rsid w:val="00A01CEF"/>
    <w:rsid w:val="00A02C5A"/>
    <w:rsid w:val="00A062A9"/>
    <w:rsid w:val="00A07D99"/>
    <w:rsid w:val="00A10216"/>
    <w:rsid w:val="00A10F5B"/>
    <w:rsid w:val="00A11209"/>
    <w:rsid w:val="00A12E2B"/>
    <w:rsid w:val="00A130A7"/>
    <w:rsid w:val="00A1523F"/>
    <w:rsid w:val="00A1533A"/>
    <w:rsid w:val="00A1607C"/>
    <w:rsid w:val="00A1671D"/>
    <w:rsid w:val="00A217ED"/>
    <w:rsid w:val="00A22907"/>
    <w:rsid w:val="00A24494"/>
    <w:rsid w:val="00A25193"/>
    <w:rsid w:val="00A25830"/>
    <w:rsid w:val="00A25B6B"/>
    <w:rsid w:val="00A27EF4"/>
    <w:rsid w:val="00A31005"/>
    <w:rsid w:val="00A31636"/>
    <w:rsid w:val="00A320A5"/>
    <w:rsid w:val="00A32A7A"/>
    <w:rsid w:val="00A32E6A"/>
    <w:rsid w:val="00A335E2"/>
    <w:rsid w:val="00A34FC5"/>
    <w:rsid w:val="00A3541E"/>
    <w:rsid w:val="00A36158"/>
    <w:rsid w:val="00A36A17"/>
    <w:rsid w:val="00A37912"/>
    <w:rsid w:val="00A37D2C"/>
    <w:rsid w:val="00A37F5A"/>
    <w:rsid w:val="00A40942"/>
    <w:rsid w:val="00A40A9E"/>
    <w:rsid w:val="00A41ABE"/>
    <w:rsid w:val="00A42EF8"/>
    <w:rsid w:val="00A43985"/>
    <w:rsid w:val="00A444C2"/>
    <w:rsid w:val="00A46A3C"/>
    <w:rsid w:val="00A46E1D"/>
    <w:rsid w:val="00A502B5"/>
    <w:rsid w:val="00A50398"/>
    <w:rsid w:val="00A50F78"/>
    <w:rsid w:val="00A5171C"/>
    <w:rsid w:val="00A53441"/>
    <w:rsid w:val="00A536EF"/>
    <w:rsid w:val="00A566B6"/>
    <w:rsid w:val="00A575B5"/>
    <w:rsid w:val="00A611E3"/>
    <w:rsid w:val="00A615AB"/>
    <w:rsid w:val="00A616DA"/>
    <w:rsid w:val="00A61EC9"/>
    <w:rsid w:val="00A623AD"/>
    <w:rsid w:val="00A634F4"/>
    <w:rsid w:val="00A63FA2"/>
    <w:rsid w:val="00A64220"/>
    <w:rsid w:val="00A647BB"/>
    <w:rsid w:val="00A649BB"/>
    <w:rsid w:val="00A64C3F"/>
    <w:rsid w:val="00A65F23"/>
    <w:rsid w:val="00A66FCA"/>
    <w:rsid w:val="00A710B6"/>
    <w:rsid w:val="00A7357B"/>
    <w:rsid w:val="00A75131"/>
    <w:rsid w:val="00A76145"/>
    <w:rsid w:val="00A7680C"/>
    <w:rsid w:val="00A770FA"/>
    <w:rsid w:val="00A7782E"/>
    <w:rsid w:val="00A817C3"/>
    <w:rsid w:val="00A828CC"/>
    <w:rsid w:val="00A84711"/>
    <w:rsid w:val="00A84B6C"/>
    <w:rsid w:val="00A9017B"/>
    <w:rsid w:val="00A91A6F"/>
    <w:rsid w:val="00A93010"/>
    <w:rsid w:val="00A95368"/>
    <w:rsid w:val="00A95F5C"/>
    <w:rsid w:val="00A96429"/>
    <w:rsid w:val="00A97292"/>
    <w:rsid w:val="00A97478"/>
    <w:rsid w:val="00AA04BA"/>
    <w:rsid w:val="00AA0C31"/>
    <w:rsid w:val="00AA18DD"/>
    <w:rsid w:val="00AA1992"/>
    <w:rsid w:val="00AA1C2D"/>
    <w:rsid w:val="00AA2222"/>
    <w:rsid w:val="00AA4EF5"/>
    <w:rsid w:val="00AB168D"/>
    <w:rsid w:val="00AB1D29"/>
    <w:rsid w:val="00AB2C31"/>
    <w:rsid w:val="00AB4CF0"/>
    <w:rsid w:val="00AB5157"/>
    <w:rsid w:val="00AB5777"/>
    <w:rsid w:val="00AC187E"/>
    <w:rsid w:val="00AC1B45"/>
    <w:rsid w:val="00AC1C58"/>
    <w:rsid w:val="00AC2258"/>
    <w:rsid w:val="00AC2E0B"/>
    <w:rsid w:val="00AC3013"/>
    <w:rsid w:val="00AC3BCE"/>
    <w:rsid w:val="00AC4315"/>
    <w:rsid w:val="00AC4AFA"/>
    <w:rsid w:val="00AC4C01"/>
    <w:rsid w:val="00AC5C66"/>
    <w:rsid w:val="00AC67D4"/>
    <w:rsid w:val="00AC6873"/>
    <w:rsid w:val="00AC7718"/>
    <w:rsid w:val="00AD0BF0"/>
    <w:rsid w:val="00AD2C90"/>
    <w:rsid w:val="00AD30AB"/>
    <w:rsid w:val="00AD3119"/>
    <w:rsid w:val="00AD53F5"/>
    <w:rsid w:val="00AD76D8"/>
    <w:rsid w:val="00AE14EB"/>
    <w:rsid w:val="00AE194C"/>
    <w:rsid w:val="00AE552B"/>
    <w:rsid w:val="00AE6C33"/>
    <w:rsid w:val="00AF0740"/>
    <w:rsid w:val="00AF0EA5"/>
    <w:rsid w:val="00B00D2D"/>
    <w:rsid w:val="00B020C4"/>
    <w:rsid w:val="00B024C1"/>
    <w:rsid w:val="00B02EE3"/>
    <w:rsid w:val="00B034E3"/>
    <w:rsid w:val="00B038BA"/>
    <w:rsid w:val="00B03A55"/>
    <w:rsid w:val="00B03E8B"/>
    <w:rsid w:val="00B050EC"/>
    <w:rsid w:val="00B11AC4"/>
    <w:rsid w:val="00B138F7"/>
    <w:rsid w:val="00B13D4F"/>
    <w:rsid w:val="00B13D96"/>
    <w:rsid w:val="00B15378"/>
    <w:rsid w:val="00B16211"/>
    <w:rsid w:val="00B1667D"/>
    <w:rsid w:val="00B17DF6"/>
    <w:rsid w:val="00B20487"/>
    <w:rsid w:val="00B204C9"/>
    <w:rsid w:val="00B21394"/>
    <w:rsid w:val="00B21432"/>
    <w:rsid w:val="00B21618"/>
    <w:rsid w:val="00B21E2C"/>
    <w:rsid w:val="00B235E2"/>
    <w:rsid w:val="00B2391E"/>
    <w:rsid w:val="00B25104"/>
    <w:rsid w:val="00B272D8"/>
    <w:rsid w:val="00B27652"/>
    <w:rsid w:val="00B3230A"/>
    <w:rsid w:val="00B324DF"/>
    <w:rsid w:val="00B33E6A"/>
    <w:rsid w:val="00B35583"/>
    <w:rsid w:val="00B35E7F"/>
    <w:rsid w:val="00B3618B"/>
    <w:rsid w:val="00B3690F"/>
    <w:rsid w:val="00B402FB"/>
    <w:rsid w:val="00B41FEA"/>
    <w:rsid w:val="00B441B1"/>
    <w:rsid w:val="00B44913"/>
    <w:rsid w:val="00B45610"/>
    <w:rsid w:val="00B4720A"/>
    <w:rsid w:val="00B47401"/>
    <w:rsid w:val="00B50111"/>
    <w:rsid w:val="00B51A33"/>
    <w:rsid w:val="00B5267B"/>
    <w:rsid w:val="00B5589C"/>
    <w:rsid w:val="00B56752"/>
    <w:rsid w:val="00B56FCE"/>
    <w:rsid w:val="00B60323"/>
    <w:rsid w:val="00B61586"/>
    <w:rsid w:val="00B62899"/>
    <w:rsid w:val="00B6372F"/>
    <w:rsid w:val="00B65C67"/>
    <w:rsid w:val="00B66449"/>
    <w:rsid w:val="00B706D3"/>
    <w:rsid w:val="00B70D36"/>
    <w:rsid w:val="00B71008"/>
    <w:rsid w:val="00B71548"/>
    <w:rsid w:val="00B71F2E"/>
    <w:rsid w:val="00B7200C"/>
    <w:rsid w:val="00B72211"/>
    <w:rsid w:val="00B74280"/>
    <w:rsid w:val="00B76623"/>
    <w:rsid w:val="00B7706E"/>
    <w:rsid w:val="00B8042E"/>
    <w:rsid w:val="00B816CC"/>
    <w:rsid w:val="00B8178E"/>
    <w:rsid w:val="00B82311"/>
    <w:rsid w:val="00B83607"/>
    <w:rsid w:val="00B84E96"/>
    <w:rsid w:val="00B86430"/>
    <w:rsid w:val="00B871D5"/>
    <w:rsid w:val="00B9087C"/>
    <w:rsid w:val="00B93CD5"/>
    <w:rsid w:val="00B93F2F"/>
    <w:rsid w:val="00B95451"/>
    <w:rsid w:val="00B97719"/>
    <w:rsid w:val="00BA299F"/>
    <w:rsid w:val="00BA4B34"/>
    <w:rsid w:val="00BA5FED"/>
    <w:rsid w:val="00BA79EB"/>
    <w:rsid w:val="00BB0163"/>
    <w:rsid w:val="00BB10C7"/>
    <w:rsid w:val="00BB13AD"/>
    <w:rsid w:val="00BB4E5C"/>
    <w:rsid w:val="00BB79D1"/>
    <w:rsid w:val="00BB7ACA"/>
    <w:rsid w:val="00BB7D71"/>
    <w:rsid w:val="00BC066F"/>
    <w:rsid w:val="00BC2369"/>
    <w:rsid w:val="00BC3F6B"/>
    <w:rsid w:val="00BC4471"/>
    <w:rsid w:val="00BC4964"/>
    <w:rsid w:val="00BC53CD"/>
    <w:rsid w:val="00BC596B"/>
    <w:rsid w:val="00BC5C91"/>
    <w:rsid w:val="00BC67C9"/>
    <w:rsid w:val="00BC6E0A"/>
    <w:rsid w:val="00BC7F06"/>
    <w:rsid w:val="00BD0680"/>
    <w:rsid w:val="00BD0DA2"/>
    <w:rsid w:val="00BD1230"/>
    <w:rsid w:val="00BD1359"/>
    <w:rsid w:val="00BD4345"/>
    <w:rsid w:val="00BD4DEF"/>
    <w:rsid w:val="00BD7CB1"/>
    <w:rsid w:val="00BE021E"/>
    <w:rsid w:val="00BE4464"/>
    <w:rsid w:val="00BE6CD6"/>
    <w:rsid w:val="00BE7653"/>
    <w:rsid w:val="00BF03FA"/>
    <w:rsid w:val="00BF12A3"/>
    <w:rsid w:val="00BF190A"/>
    <w:rsid w:val="00BF4AA7"/>
    <w:rsid w:val="00BF7125"/>
    <w:rsid w:val="00BF7FA1"/>
    <w:rsid w:val="00C02A77"/>
    <w:rsid w:val="00C02DBC"/>
    <w:rsid w:val="00C03C87"/>
    <w:rsid w:val="00C04103"/>
    <w:rsid w:val="00C046B2"/>
    <w:rsid w:val="00C050C6"/>
    <w:rsid w:val="00C063F7"/>
    <w:rsid w:val="00C06B4B"/>
    <w:rsid w:val="00C0750E"/>
    <w:rsid w:val="00C07F0F"/>
    <w:rsid w:val="00C10023"/>
    <w:rsid w:val="00C102FB"/>
    <w:rsid w:val="00C124F6"/>
    <w:rsid w:val="00C16D4F"/>
    <w:rsid w:val="00C170D1"/>
    <w:rsid w:val="00C176B8"/>
    <w:rsid w:val="00C21E77"/>
    <w:rsid w:val="00C23D98"/>
    <w:rsid w:val="00C2432B"/>
    <w:rsid w:val="00C244C3"/>
    <w:rsid w:val="00C26E31"/>
    <w:rsid w:val="00C27632"/>
    <w:rsid w:val="00C3052B"/>
    <w:rsid w:val="00C3104E"/>
    <w:rsid w:val="00C32FBE"/>
    <w:rsid w:val="00C3321A"/>
    <w:rsid w:val="00C3426C"/>
    <w:rsid w:val="00C34951"/>
    <w:rsid w:val="00C36CF3"/>
    <w:rsid w:val="00C406EE"/>
    <w:rsid w:val="00C410E5"/>
    <w:rsid w:val="00C437A8"/>
    <w:rsid w:val="00C44A38"/>
    <w:rsid w:val="00C46321"/>
    <w:rsid w:val="00C46A2D"/>
    <w:rsid w:val="00C50651"/>
    <w:rsid w:val="00C5120D"/>
    <w:rsid w:val="00C53596"/>
    <w:rsid w:val="00C53A1B"/>
    <w:rsid w:val="00C53F7F"/>
    <w:rsid w:val="00C5402C"/>
    <w:rsid w:val="00C545B3"/>
    <w:rsid w:val="00C54A9F"/>
    <w:rsid w:val="00C54CDB"/>
    <w:rsid w:val="00C550BA"/>
    <w:rsid w:val="00C57137"/>
    <w:rsid w:val="00C57A4D"/>
    <w:rsid w:val="00C60909"/>
    <w:rsid w:val="00C65BEB"/>
    <w:rsid w:val="00C66649"/>
    <w:rsid w:val="00C7073D"/>
    <w:rsid w:val="00C73811"/>
    <w:rsid w:val="00C750F9"/>
    <w:rsid w:val="00C757EC"/>
    <w:rsid w:val="00C7581C"/>
    <w:rsid w:val="00C76B53"/>
    <w:rsid w:val="00C76C46"/>
    <w:rsid w:val="00C77CEE"/>
    <w:rsid w:val="00C807EB"/>
    <w:rsid w:val="00C81B36"/>
    <w:rsid w:val="00C81EE4"/>
    <w:rsid w:val="00C82C67"/>
    <w:rsid w:val="00C82CBB"/>
    <w:rsid w:val="00C83D9E"/>
    <w:rsid w:val="00C84817"/>
    <w:rsid w:val="00C8487E"/>
    <w:rsid w:val="00C86ECB"/>
    <w:rsid w:val="00C9268B"/>
    <w:rsid w:val="00C9359B"/>
    <w:rsid w:val="00C9367F"/>
    <w:rsid w:val="00C9717F"/>
    <w:rsid w:val="00C97C31"/>
    <w:rsid w:val="00C97E67"/>
    <w:rsid w:val="00C97F9E"/>
    <w:rsid w:val="00CA2361"/>
    <w:rsid w:val="00CA327B"/>
    <w:rsid w:val="00CA4AE6"/>
    <w:rsid w:val="00CA4C4F"/>
    <w:rsid w:val="00CA7C12"/>
    <w:rsid w:val="00CA7C30"/>
    <w:rsid w:val="00CB14FD"/>
    <w:rsid w:val="00CB1A54"/>
    <w:rsid w:val="00CB2E47"/>
    <w:rsid w:val="00CB35F7"/>
    <w:rsid w:val="00CB5EAE"/>
    <w:rsid w:val="00CB6002"/>
    <w:rsid w:val="00CB6ED2"/>
    <w:rsid w:val="00CB7C67"/>
    <w:rsid w:val="00CB7F4F"/>
    <w:rsid w:val="00CC0B8E"/>
    <w:rsid w:val="00CC0D7C"/>
    <w:rsid w:val="00CC1219"/>
    <w:rsid w:val="00CC3999"/>
    <w:rsid w:val="00CD1642"/>
    <w:rsid w:val="00CD31A7"/>
    <w:rsid w:val="00CD37A7"/>
    <w:rsid w:val="00CD3AB6"/>
    <w:rsid w:val="00CD7190"/>
    <w:rsid w:val="00CE0715"/>
    <w:rsid w:val="00CE2986"/>
    <w:rsid w:val="00CE38D2"/>
    <w:rsid w:val="00CE3C8B"/>
    <w:rsid w:val="00CE59C9"/>
    <w:rsid w:val="00CE5A2F"/>
    <w:rsid w:val="00CE673F"/>
    <w:rsid w:val="00CE6D72"/>
    <w:rsid w:val="00CE7038"/>
    <w:rsid w:val="00CF0504"/>
    <w:rsid w:val="00CF07EF"/>
    <w:rsid w:val="00CF0F4B"/>
    <w:rsid w:val="00CF2ABC"/>
    <w:rsid w:val="00CF5557"/>
    <w:rsid w:val="00CF55FF"/>
    <w:rsid w:val="00CF565F"/>
    <w:rsid w:val="00D01DF1"/>
    <w:rsid w:val="00D01E2E"/>
    <w:rsid w:val="00D04028"/>
    <w:rsid w:val="00D04B92"/>
    <w:rsid w:val="00D0559A"/>
    <w:rsid w:val="00D06829"/>
    <w:rsid w:val="00D11BF3"/>
    <w:rsid w:val="00D15DF9"/>
    <w:rsid w:val="00D162C2"/>
    <w:rsid w:val="00D16388"/>
    <w:rsid w:val="00D16995"/>
    <w:rsid w:val="00D17067"/>
    <w:rsid w:val="00D17F9B"/>
    <w:rsid w:val="00D207F0"/>
    <w:rsid w:val="00D209FC"/>
    <w:rsid w:val="00D2161F"/>
    <w:rsid w:val="00D21EF4"/>
    <w:rsid w:val="00D24466"/>
    <w:rsid w:val="00D2728D"/>
    <w:rsid w:val="00D27718"/>
    <w:rsid w:val="00D30D32"/>
    <w:rsid w:val="00D311A0"/>
    <w:rsid w:val="00D31CD9"/>
    <w:rsid w:val="00D31F53"/>
    <w:rsid w:val="00D3246A"/>
    <w:rsid w:val="00D328B7"/>
    <w:rsid w:val="00D331EC"/>
    <w:rsid w:val="00D33EBE"/>
    <w:rsid w:val="00D34B0C"/>
    <w:rsid w:val="00D3597B"/>
    <w:rsid w:val="00D374A3"/>
    <w:rsid w:val="00D4270E"/>
    <w:rsid w:val="00D43411"/>
    <w:rsid w:val="00D45BC6"/>
    <w:rsid w:val="00D4774C"/>
    <w:rsid w:val="00D47D44"/>
    <w:rsid w:val="00D524A1"/>
    <w:rsid w:val="00D530C9"/>
    <w:rsid w:val="00D531C7"/>
    <w:rsid w:val="00D531D7"/>
    <w:rsid w:val="00D53AD9"/>
    <w:rsid w:val="00D53BBE"/>
    <w:rsid w:val="00D6167E"/>
    <w:rsid w:val="00D61F8D"/>
    <w:rsid w:val="00D62CD5"/>
    <w:rsid w:val="00D647CD"/>
    <w:rsid w:val="00D647EC"/>
    <w:rsid w:val="00D67D7E"/>
    <w:rsid w:val="00D72147"/>
    <w:rsid w:val="00D72C2D"/>
    <w:rsid w:val="00D741B7"/>
    <w:rsid w:val="00D7495B"/>
    <w:rsid w:val="00D772D0"/>
    <w:rsid w:val="00D773B9"/>
    <w:rsid w:val="00D81931"/>
    <w:rsid w:val="00D8404C"/>
    <w:rsid w:val="00D8568D"/>
    <w:rsid w:val="00D8586D"/>
    <w:rsid w:val="00D85974"/>
    <w:rsid w:val="00D87BC2"/>
    <w:rsid w:val="00D903B4"/>
    <w:rsid w:val="00D919D2"/>
    <w:rsid w:val="00D92499"/>
    <w:rsid w:val="00D927AF"/>
    <w:rsid w:val="00D936CA"/>
    <w:rsid w:val="00D95063"/>
    <w:rsid w:val="00D97245"/>
    <w:rsid w:val="00D972D2"/>
    <w:rsid w:val="00DA0639"/>
    <w:rsid w:val="00DA0DB2"/>
    <w:rsid w:val="00DA129B"/>
    <w:rsid w:val="00DA2EB4"/>
    <w:rsid w:val="00DA2EB5"/>
    <w:rsid w:val="00DA3F6E"/>
    <w:rsid w:val="00DA4AB4"/>
    <w:rsid w:val="00DA4DA5"/>
    <w:rsid w:val="00DA630E"/>
    <w:rsid w:val="00DA7831"/>
    <w:rsid w:val="00DA7ABD"/>
    <w:rsid w:val="00DB100F"/>
    <w:rsid w:val="00DB14E0"/>
    <w:rsid w:val="00DB20E5"/>
    <w:rsid w:val="00DB343A"/>
    <w:rsid w:val="00DB3F0E"/>
    <w:rsid w:val="00DB72AF"/>
    <w:rsid w:val="00DC06E3"/>
    <w:rsid w:val="00DC0734"/>
    <w:rsid w:val="00DC1678"/>
    <w:rsid w:val="00DC1760"/>
    <w:rsid w:val="00DC38F1"/>
    <w:rsid w:val="00DC5FDA"/>
    <w:rsid w:val="00DC7A1D"/>
    <w:rsid w:val="00DD03F9"/>
    <w:rsid w:val="00DD0702"/>
    <w:rsid w:val="00DD10F9"/>
    <w:rsid w:val="00DD1B7C"/>
    <w:rsid w:val="00DD36B6"/>
    <w:rsid w:val="00DD3DF8"/>
    <w:rsid w:val="00DD5EF5"/>
    <w:rsid w:val="00DD6237"/>
    <w:rsid w:val="00DD6983"/>
    <w:rsid w:val="00DE0424"/>
    <w:rsid w:val="00DE1E40"/>
    <w:rsid w:val="00DE2529"/>
    <w:rsid w:val="00DE2DD3"/>
    <w:rsid w:val="00DE32EE"/>
    <w:rsid w:val="00DE7FFB"/>
    <w:rsid w:val="00DF1891"/>
    <w:rsid w:val="00DF2B84"/>
    <w:rsid w:val="00DF2C5D"/>
    <w:rsid w:val="00DF4926"/>
    <w:rsid w:val="00DF596D"/>
    <w:rsid w:val="00DF6149"/>
    <w:rsid w:val="00E003E0"/>
    <w:rsid w:val="00E01C5A"/>
    <w:rsid w:val="00E0287F"/>
    <w:rsid w:val="00E041F7"/>
    <w:rsid w:val="00E055BC"/>
    <w:rsid w:val="00E0692F"/>
    <w:rsid w:val="00E07509"/>
    <w:rsid w:val="00E1149F"/>
    <w:rsid w:val="00E116B5"/>
    <w:rsid w:val="00E1378C"/>
    <w:rsid w:val="00E15426"/>
    <w:rsid w:val="00E15709"/>
    <w:rsid w:val="00E15728"/>
    <w:rsid w:val="00E1578B"/>
    <w:rsid w:val="00E15821"/>
    <w:rsid w:val="00E1701F"/>
    <w:rsid w:val="00E17DE3"/>
    <w:rsid w:val="00E20EB3"/>
    <w:rsid w:val="00E212C4"/>
    <w:rsid w:val="00E216ED"/>
    <w:rsid w:val="00E220E5"/>
    <w:rsid w:val="00E22308"/>
    <w:rsid w:val="00E226D8"/>
    <w:rsid w:val="00E23AB4"/>
    <w:rsid w:val="00E23F42"/>
    <w:rsid w:val="00E246DD"/>
    <w:rsid w:val="00E25B5F"/>
    <w:rsid w:val="00E269C0"/>
    <w:rsid w:val="00E26F71"/>
    <w:rsid w:val="00E3107F"/>
    <w:rsid w:val="00E3200B"/>
    <w:rsid w:val="00E326AF"/>
    <w:rsid w:val="00E3395E"/>
    <w:rsid w:val="00E35A62"/>
    <w:rsid w:val="00E41917"/>
    <w:rsid w:val="00E421BF"/>
    <w:rsid w:val="00E4337F"/>
    <w:rsid w:val="00E436E5"/>
    <w:rsid w:val="00E4496D"/>
    <w:rsid w:val="00E45D2E"/>
    <w:rsid w:val="00E4721B"/>
    <w:rsid w:val="00E522A6"/>
    <w:rsid w:val="00E52E74"/>
    <w:rsid w:val="00E53A76"/>
    <w:rsid w:val="00E5479A"/>
    <w:rsid w:val="00E55D21"/>
    <w:rsid w:val="00E55EB5"/>
    <w:rsid w:val="00E56CE0"/>
    <w:rsid w:val="00E60652"/>
    <w:rsid w:val="00E615CB"/>
    <w:rsid w:val="00E631D5"/>
    <w:rsid w:val="00E64E33"/>
    <w:rsid w:val="00E70F0E"/>
    <w:rsid w:val="00E73E43"/>
    <w:rsid w:val="00E7446B"/>
    <w:rsid w:val="00E75246"/>
    <w:rsid w:val="00E75A5A"/>
    <w:rsid w:val="00E75BC7"/>
    <w:rsid w:val="00E80A00"/>
    <w:rsid w:val="00E80BA0"/>
    <w:rsid w:val="00E82CA6"/>
    <w:rsid w:val="00E8589C"/>
    <w:rsid w:val="00E85DCC"/>
    <w:rsid w:val="00E86111"/>
    <w:rsid w:val="00E86483"/>
    <w:rsid w:val="00E91EC4"/>
    <w:rsid w:val="00E9315E"/>
    <w:rsid w:val="00E949E6"/>
    <w:rsid w:val="00E96509"/>
    <w:rsid w:val="00EA1E93"/>
    <w:rsid w:val="00EA77D6"/>
    <w:rsid w:val="00EA7901"/>
    <w:rsid w:val="00EA7EC9"/>
    <w:rsid w:val="00EB01DF"/>
    <w:rsid w:val="00EB01EC"/>
    <w:rsid w:val="00EB334A"/>
    <w:rsid w:val="00EB389E"/>
    <w:rsid w:val="00EB56E0"/>
    <w:rsid w:val="00EB6A02"/>
    <w:rsid w:val="00EB7A7D"/>
    <w:rsid w:val="00EC1895"/>
    <w:rsid w:val="00EC1CB5"/>
    <w:rsid w:val="00EC30AD"/>
    <w:rsid w:val="00EC5961"/>
    <w:rsid w:val="00EC5CC5"/>
    <w:rsid w:val="00EC6BFF"/>
    <w:rsid w:val="00ED00E8"/>
    <w:rsid w:val="00ED08AB"/>
    <w:rsid w:val="00ED3044"/>
    <w:rsid w:val="00ED565A"/>
    <w:rsid w:val="00ED6B3E"/>
    <w:rsid w:val="00ED742C"/>
    <w:rsid w:val="00EE1EE3"/>
    <w:rsid w:val="00EE3090"/>
    <w:rsid w:val="00EE46F7"/>
    <w:rsid w:val="00EE4DA2"/>
    <w:rsid w:val="00EE4E91"/>
    <w:rsid w:val="00EE6599"/>
    <w:rsid w:val="00EE7161"/>
    <w:rsid w:val="00EE7680"/>
    <w:rsid w:val="00EF47E6"/>
    <w:rsid w:val="00EF55F5"/>
    <w:rsid w:val="00F00704"/>
    <w:rsid w:val="00F007DF"/>
    <w:rsid w:val="00F00915"/>
    <w:rsid w:val="00F00C62"/>
    <w:rsid w:val="00F02205"/>
    <w:rsid w:val="00F0230E"/>
    <w:rsid w:val="00F030C4"/>
    <w:rsid w:val="00F048E5"/>
    <w:rsid w:val="00F053D1"/>
    <w:rsid w:val="00F06CBB"/>
    <w:rsid w:val="00F06F4F"/>
    <w:rsid w:val="00F10121"/>
    <w:rsid w:val="00F11222"/>
    <w:rsid w:val="00F114EA"/>
    <w:rsid w:val="00F124D7"/>
    <w:rsid w:val="00F14617"/>
    <w:rsid w:val="00F16344"/>
    <w:rsid w:val="00F16B59"/>
    <w:rsid w:val="00F20855"/>
    <w:rsid w:val="00F22C5F"/>
    <w:rsid w:val="00F247A1"/>
    <w:rsid w:val="00F248FF"/>
    <w:rsid w:val="00F25DA4"/>
    <w:rsid w:val="00F27A93"/>
    <w:rsid w:val="00F3019F"/>
    <w:rsid w:val="00F34240"/>
    <w:rsid w:val="00F34551"/>
    <w:rsid w:val="00F35746"/>
    <w:rsid w:val="00F358B5"/>
    <w:rsid w:val="00F359C5"/>
    <w:rsid w:val="00F35D22"/>
    <w:rsid w:val="00F37282"/>
    <w:rsid w:val="00F37333"/>
    <w:rsid w:val="00F4001D"/>
    <w:rsid w:val="00F40A8A"/>
    <w:rsid w:val="00F43DD0"/>
    <w:rsid w:val="00F44080"/>
    <w:rsid w:val="00F4524F"/>
    <w:rsid w:val="00F45348"/>
    <w:rsid w:val="00F46D88"/>
    <w:rsid w:val="00F50D5B"/>
    <w:rsid w:val="00F50E3D"/>
    <w:rsid w:val="00F51AEE"/>
    <w:rsid w:val="00F51F6F"/>
    <w:rsid w:val="00F52307"/>
    <w:rsid w:val="00F52510"/>
    <w:rsid w:val="00F54240"/>
    <w:rsid w:val="00F553C4"/>
    <w:rsid w:val="00F55505"/>
    <w:rsid w:val="00F567BB"/>
    <w:rsid w:val="00F56C0F"/>
    <w:rsid w:val="00F56C46"/>
    <w:rsid w:val="00F56E5A"/>
    <w:rsid w:val="00F578EF"/>
    <w:rsid w:val="00F66C94"/>
    <w:rsid w:val="00F71036"/>
    <w:rsid w:val="00F71690"/>
    <w:rsid w:val="00F72579"/>
    <w:rsid w:val="00F726C8"/>
    <w:rsid w:val="00F74316"/>
    <w:rsid w:val="00F747C1"/>
    <w:rsid w:val="00F74A2B"/>
    <w:rsid w:val="00F819D0"/>
    <w:rsid w:val="00F81CA5"/>
    <w:rsid w:val="00F8221A"/>
    <w:rsid w:val="00F831E1"/>
    <w:rsid w:val="00F84394"/>
    <w:rsid w:val="00F92085"/>
    <w:rsid w:val="00F92A29"/>
    <w:rsid w:val="00F943F2"/>
    <w:rsid w:val="00F97273"/>
    <w:rsid w:val="00F978CB"/>
    <w:rsid w:val="00FA0136"/>
    <w:rsid w:val="00FA49BE"/>
    <w:rsid w:val="00FA56B1"/>
    <w:rsid w:val="00FA7483"/>
    <w:rsid w:val="00FA75D6"/>
    <w:rsid w:val="00FB0D95"/>
    <w:rsid w:val="00FB17DA"/>
    <w:rsid w:val="00FB1AD2"/>
    <w:rsid w:val="00FB25C6"/>
    <w:rsid w:val="00FB38A1"/>
    <w:rsid w:val="00FB3E5F"/>
    <w:rsid w:val="00FB411F"/>
    <w:rsid w:val="00FB4725"/>
    <w:rsid w:val="00FB5C22"/>
    <w:rsid w:val="00FB66DD"/>
    <w:rsid w:val="00FC0C93"/>
    <w:rsid w:val="00FC2EB2"/>
    <w:rsid w:val="00FC3615"/>
    <w:rsid w:val="00FC4683"/>
    <w:rsid w:val="00FC6EDC"/>
    <w:rsid w:val="00FC7C5D"/>
    <w:rsid w:val="00FD1287"/>
    <w:rsid w:val="00FD43F7"/>
    <w:rsid w:val="00FD4BF5"/>
    <w:rsid w:val="00FD7195"/>
    <w:rsid w:val="00FD7478"/>
    <w:rsid w:val="00FD7886"/>
    <w:rsid w:val="00FE03D1"/>
    <w:rsid w:val="00FE07D2"/>
    <w:rsid w:val="00FE0A02"/>
    <w:rsid w:val="00FE1917"/>
    <w:rsid w:val="00FE2079"/>
    <w:rsid w:val="00FE31D0"/>
    <w:rsid w:val="00FE3869"/>
    <w:rsid w:val="00FE51C8"/>
    <w:rsid w:val="00FE5716"/>
    <w:rsid w:val="00FE66F4"/>
    <w:rsid w:val="00FE729A"/>
    <w:rsid w:val="00FE736C"/>
    <w:rsid w:val="00FE7E1D"/>
    <w:rsid w:val="00FF07EC"/>
    <w:rsid w:val="00FF1B95"/>
    <w:rsid w:val="00FF220A"/>
    <w:rsid w:val="00FF3FF8"/>
    <w:rsid w:val="00FF403F"/>
    <w:rsid w:val="00FF5D6B"/>
    <w:rsid w:val="00FF5FF9"/>
    <w:rsid w:val="00FF6006"/>
    <w:rsid w:val="00FF6968"/>
    <w:rsid w:val="00FF6F88"/>
    <w:rsid w:val="00FF71F9"/>
    <w:rsid w:val="00FF7D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3826"/>
    <o:shapelayout v:ext="edit">
      <o:idmap v:ext="edit" data="1"/>
      <o:regrouptable v:ext="edit">
        <o:entry new="1" old="0"/>
        <o:entry new="2" old="0"/>
        <o:entry new="3" old="2"/>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99"/>
    <w:lsdException w:name="header" w:uiPriority="99"/>
    <w:lsdException w:name="footer" w:uiPriority="99"/>
    <w:lsdException w:name="caption" w:semiHidden="1" w:uiPriority="99" w:unhideWhenUsed="1" w:qFormat="1"/>
    <w:lsdException w:name="Title" w:qFormat="1"/>
    <w:lsdException w:name="Subtitle" w:qFormat="1"/>
    <w:lsdException w:name="Strong" w:uiPriority="22" w:qFormat="1"/>
    <w:lsdException w:name="Emphasis" w:qFormat="1"/>
    <w:lsdException w:name="Normal (Web)" w:uiPriority="99"/>
    <w:lsdException w:name="HTML Preformatted"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11FDB"/>
    <w:rPr>
      <w:sz w:val="24"/>
      <w:szCs w:val="24"/>
    </w:rPr>
  </w:style>
  <w:style w:type="paragraph" w:styleId="Titre1">
    <w:name w:val="heading 1"/>
    <w:basedOn w:val="Normal"/>
    <w:next w:val="Normal"/>
    <w:link w:val="Titre1Car"/>
    <w:qFormat/>
    <w:rsid w:val="00911FDB"/>
    <w:pPr>
      <w:keepNext/>
      <w:spacing w:before="240" w:after="60"/>
      <w:outlineLvl w:val="0"/>
    </w:pPr>
    <w:rPr>
      <w:rFonts w:ascii="Arial" w:hAnsi="Arial" w:cs="Arial"/>
      <w:b/>
      <w:bCs/>
      <w:kern w:val="32"/>
      <w:sz w:val="32"/>
      <w:szCs w:val="32"/>
    </w:rPr>
  </w:style>
  <w:style w:type="paragraph" w:styleId="Titre2">
    <w:name w:val="heading 2"/>
    <w:basedOn w:val="Normal"/>
    <w:next w:val="Normal"/>
    <w:link w:val="Titre2Car"/>
    <w:qFormat/>
    <w:rsid w:val="00911FDB"/>
    <w:pPr>
      <w:keepNext/>
      <w:spacing w:before="240" w:after="60"/>
      <w:outlineLvl w:val="1"/>
    </w:pPr>
    <w:rPr>
      <w:rFonts w:ascii="Arial" w:hAnsi="Arial" w:cs="Arial"/>
      <w:b/>
      <w:bCs/>
      <w:i/>
      <w:iCs/>
      <w:sz w:val="28"/>
      <w:szCs w:val="28"/>
    </w:rPr>
  </w:style>
  <w:style w:type="paragraph" w:styleId="Titre3">
    <w:name w:val="heading 3"/>
    <w:basedOn w:val="Normal"/>
    <w:next w:val="Normal"/>
    <w:link w:val="Titre3Car"/>
    <w:qFormat/>
    <w:rsid w:val="00911FDB"/>
    <w:pPr>
      <w:keepNext/>
      <w:spacing w:before="240" w:after="60"/>
      <w:outlineLvl w:val="2"/>
    </w:pPr>
    <w:rPr>
      <w:rFonts w:ascii="Arial" w:hAnsi="Arial" w:cs="Arial"/>
      <w:b/>
      <w:bCs/>
      <w:sz w:val="26"/>
      <w:szCs w:val="26"/>
    </w:rPr>
  </w:style>
  <w:style w:type="paragraph" w:styleId="Titre5">
    <w:name w:val="heading 5"/>
    <w:basedOn w:val="Normal"/>
    <w:next w:val="Normal"/>
    <w:link w:val="Titre5Car"/>
    <w:unhideWhenUsed/>
    <w:qFormat/>
    <w:rsid w:val="003F7C0B"/>
    <w:pPr>
      <w:keepNext/>
      <w:keepLines/>
      <w:spacing w:before="200"/>
      <w:outlineLvl w:val="4"/>
    </w:pPr>
    <w:rPr>
      <w:rFonts w:asciiTheme="majorHAnsi" w:eastAsiaTheme="majorEastAsia" w:hAnsiTheme="majorHAnsi" w:cstheme="majorBidi"/>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rsid w:val="00911FDB"/>
    <w:rPr>
      <w:color w:val="0000FF"/>
      <w:u w:val="single"/>
    </w:rPr>
  </w:style>
  <w:style w:type="paragraph" w:customStyle="1" w:styleId="RNTITitrearticle">
    <w:name w:val="RNTI Titre article"/>
    <w:basedOn w:val="Normal"/>
    <w:next w:val="RNTIAuteursAdresses"/>
    <w:link w:val="RNTITitrearticleChar"/>
    <w:rsid w:val="00911FDB"/>
    <w:pPr>
      <w:jc w:val="center"/>
    </w:pPr>
    <w:rPr>
      <w:b/>
      <w:sz w:val="28"/>
    </w:rPr>
  </w:style>
  <w:style w:type="paragraph" w:styleId="En-tte">
    <w:name w:val="header"/>
    <w:basedOn w:val="Normal"/>
    <w:link w:val="En-tteCar"/>
    <w:uiPriority w:val="99"/>
    <w:rsid w:val="00994A31"/>
    <w:pPr>
      <w:tabs>
        <w:tab w:val="center" w:pos="4536"/>
        <w:tab w:val="right" w:pos="9072"/>
      </w:tabs>
    </w:pPr>
    <w:rPr>
      <w:sz w:val="20"/>
    </w:rPr>
  </w:style>
  <w:style w:type="paragraph" w:customStyle="1" w:styleId="RNTIAuteursAdresses">
    <w:name w:val="RNTI Auteurs Adresses"/>
    <w:basedOn w:val="RNTITitrearticle"/>
    <w:rsid w:val="00911FDB"/>
    <w:rPr>
      <w:b w:val="0"/>
      <w:sz w:val="20"/>
    </w:rPr>
  </w:style>
  <w:style w:type="paragraph" w:customStyle="1" w:styleId="RNTIRsum">
    <w:name w:val="RNTI Résumé"/>
    <w:basedOn w:val="RNTITitrearticle"/>
    <w:rsid w:val="00911FDB"/>
    <w:pPr>
      <w:ind w:left="567" w:right="567"/>
      <w:jc w:val="both"/>
    </w:pPr>
    <w:rPr>
      <w:b w:val="0"/>
      <w:sz w:val="20"/>
    </w:rPr>
  </w:style>
  <w:style w:type="paragraph" w:customStyle="1" w:styleId="RNTISectionniveau1">
    <w:name w:val="RNTI Section niveau 1"/>
    <w:basedOn w:val="RNTITitrearticle"/>
    <w:next w:val="RNTIParagraphedetexte"/>
    <w:link w:val="RNTISectionniveau1CarCar"/>
    <w:rsid w:val="00911FDB"/>
    <w:pPr>
      <w:keepNext/>
      <w:numPr>
        <w:numId w:val="1"/>
      </w:numPr>
      <w:spacing w:before="280" w:after="260"/>
      <w:ind w:left="0" w:firstLine="0"/>
      <w:jc w:val="left"/>
    </w:pPr>
  </w:style>
  <w:style w:type="paragraph" w:customStyle="1" w:styleId="RNTIParagraphedetexte">
    <w:name w:val="RNTI Paragraphe de texte"/>
    <w:basedOn w:val="RNTITitrearticle"/>
    <w:rsid w:val="00911FDB"/>
    <w:pPr>
      <w:ind w:firstLine="284"/>
      <w:jc w:val="both"/>
    </w:pPr>
    <w:rPr>
      <w:b w:val="0"/>
      <w:sz w:val="20"/>
    </w:rPr>
  </w:style>
  <w:style w:type="paragraph" w:customStyle="1" w:styleId="RNTISectionniveau2">
    <w:name w:val="RNTI Section niveau 2"/>
    <w:basedOn w:val="RNTISectionniveau1"/>
    <w:next w:val="RNTIParagraphedetexte"/>
    <w:rsid w:val="00911FDB"/>
    <w:pPr>
      <w:numPr>
        <w:ilvl w:val="1"/>
      </w:numPr>
      <w:tabs>
        <w:tab w:val="clear" w:pos="454"/>
        <w:tab w:val="num" w:pos="360"/>
      </w:tabs>
      <w:spacing w:before="240" w:after="220"/>
    </w:pPr>
    <w:rPr>
      <w:sz w:val="24"/>
    </w:rPr>
  </w:style>
  <w:style w:type="paragraph" w:customStyle="1" w:styleId="RNTISectionniveau3">
    <w:name w:val="RNTI Section niveau 3"/>
    <w:basedOn w:val="RNTISectionniveau2"/>
    <w:next w:val="RNTIParagraphedetexte"/>
    <w:rsid w:val="00911FDB"/>
    <w:pPr>
      <w:numPr>
        <w:ilvl w:val="2"/>
      </w:numPr>
      <w:spacing w:before="220" w:after="200"/>
    </w:pPr>
    <w:rPr>
      <w:sz w:val="20"/>
    </w:rPr>
  </w:style>
  <w:style w:type="paragraph" w:customStyle="1" w:styleId="RNTILgendestablesetfigures">
    <w:name w:val="RNTI Légendes tables et figures"/>
    <w:basedOn w:val="RNTITitrearticle"/>
    <w:rsid w:val="00911FDB"/>
    <w:rPr>
      <w:b w:val="0"/>
      <w:i/>
      <w:sz w:val="20"/>
    </w:rPr>
  </w:style>
  <w:style w:type="paragraph" w:customStyle="1" w:styleId="RNTIRfrenceunarticle">
    <w:name w:val="RNTI Référence à un article"/>
    <w:basedOn w:val="RNTIParagraphedetexte"/>
    <w:rsid w:val="00911FDB"/>
    <w:pPr>
      <w:spacing w:after="120"/>
      <w:ind w:left="284" w:hanging="284"/>
    </w:pPr>
    <w:rPr>
      <w:bCs/>
      <w:lang w:val="en-GB"/>
    </w:rPr>
  </w:style>
  <w:style w:type="paragraph" w:customStyle="1" w:styleId="RNTISectionpourRfrencesetAnnexes">
    <w:name w:val="RNTI Section pour Références et Annexes"/>
    <w:basedOn w:val="RNTISectionniveau1"/>
    <w:rsid w:val="00911FDB"/>
    <w:pPr>
      <w:numPr>
        <w:numId w:val="0"/>
      </w:numPr>
    </w:pPr>
    <w:rPr>
      <w:lang w:val="en-GB"/>
    </w:rPr>
  </w:style>
  <w:style w:type="paragraph" w:styleId="Pieddepage">
    <w:name w:val="footer"/>
    <w:basedOn w:val="Normal"/>
    <w:link w:val="PieddepageCar"/>
    <w:uiPriority w:val="99"/>
    <w:rsid w:val="00911FDB"/>
    <w:pPr>
      <w:tabs>
        <w:tab w:val="center" w:pos="4536"/>
        <w:tab w:val="right" w:pos="9072"/>
      </w:tabs>
    </w:pPr>
  </w:style>
  <w:style w:type="paragraph" w:styleId="Notedebasdepage">
    <w:name w:val="footnote text"/>
    <w:basedOn w:val="Normal"/>
    <w:link w:val="NotedebasdepageCar"/>
    <w:semiHidden/>
    <w:rsid w:val="00911FDB"/>
    <w:rPr>
      <w:sz w:val="20"/>
      <w:szCs w:val="20"/>
    </w:rPr>
  </w:style>
  <w:style w:type="character" w:styleId="Appelnotedebasdep">
    <w:name w:val="footnote reference"/>
    <w:basedOn w:val="Policepardfaut"/>
    <w:semiHidden/>
    <w:rsid w:val="00911FDB"/>
    <w:rPr>
      <w:vertAlign w:val="superscript"/>
    </w:rPr>
  </w:style>
  <w:style w:type="paragraph" w:customStyle="1" w:styleId="RNTISectiontypeparagraphe">
    <w:name w:val="RNTI Section type paragraphe"/>
    <w:basedOn w:val="RNTIParagraphedetexte"/>
    <w:next w:val="RNTIParagraphedetexte"/>
    <w:rsid w:val="00911FDB"/>
    <w:pPr>
      <w:spacing w:before="200"/>
      <w:ind w:firstLine="0"/>
    </w:pPr>
  </w:style>
  <w:style w:type="table" w:styleId="Simple1">
    <w:name w:val="Table Simple 1"/>
    <w:basedOn w:val="TableauNormal"/>
    <w:rsid w:val="00911FDB"/>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StyleRNTILgendestablesetfiguresNotItalicLeft">
    <w:name w:val="Style RNTI Légendes tables et figures + Not Italic Left"/>
    <w:basedOn w:val="RNTILgendestablesetfigures"/>
    <w:next w:val="RNTIParagraphedetexte"/>
    <w:rsid w:val="00911FDB"/>
    <w:pPr>
      <w:jc w:val="left"/>
    </w:pPr>
    <w:rPr>
      <w:i w:val="0"/>
      <w:szCs w:val="20"/>
    </w:rPr>
  </w:style>
  <w:style w:type="paragraph" w:customStyle="1" w:styleId="StyleRNTILgendestablesetfiguresNotItalicJustified">
    <w:name w:val="Style RNTI Légendes tables et figures + Not Italic Justified"/>
    <w:basedOn w:val="RNTILgendestablesetfigures"/>
    <w:next w:val="RNTIParagraphedetexte"/>
    <w:rsid w:val="00911FDB"/>
    <w:pPr>
      <w:jc w:val="both"/>
    </w:pPr>
    <w:rPr>
      <w:i w:val="0"/>
      <w:szCs w:val="20"/>
    </w:rPr>
  </w:style>
  <w:style w:type="paragraph" w:customStyle="1" w:styleId="RNTInotebasdepage">
    <w:name w:val="RNTI note bas de page"/>
    <w:basedOn w:val="RNTIParagraphedetexte"/>
    <w:rsid w:val="00911FDB"/>
    <w:rPr>
      <w:sz w:val="18"/>
    </w:rPr>
  </w:style>
  <w:style w:type="character" w:customStyle="1" w:styleId="RNTISectionniveau1CharChar">
    <w:name w:val="RNTI Section niveau 1 Char Char"/>
    <w:basedOn w:val="RNTITitrearticleChar"/>
    <w:rsid w:val="00911FDB"/>
  </w:style>
  <w:style w:type="character" w:customStyle="1" w:styleId="RNTITitrearticleChar">
    <w:name w:val="RNTI Titre article Char"/>
    <w:basedOn w:val="Policepardfaut"/>
    <w:link w:val="RNTITitrearticle"/>
    <w:rsid w:val="00911FDB"/>
    <w:rPr>
      <w:b/>
      <w:sz w:val="28"/>
      <w:szCs w:val="24"/>
      <w:lang w:val="fr-FR" w:eastAsia="fr-FR" w:bidi="ar-SA"/>
    </w:rPr>
  </w:style>
  <w:style w:type="character" w:customStyle="1" w:styleId="RNTISectionniveau1CarCar">
    <w:name w:val="RNTI Section niveau 1 Car Car"/>
    <w:basedOn w:val="RNTITitrearticleChar"/>
    <w:link w:val="RNTISectionniveau1"/>
    <w:rsid w:val="00911FDB"/>
    <w:rPr>
      <w:b/>
    </w:rPr>
  </w:style>
  <w:style w:type="paragraph" w:styleId="Paragraphedeliste">
    <w:name w:val="List Paragraph"/>
    <w:basedOn w:val="Normal"/>
    <w:uiPriority w:val="34"/>
    <w:qFormat/>
    <w:rsid w:val="001B3E9D"/>
    <w:pPr>
      <w:spacing w:after="200" w:line="276" w:lineRule="auto"/>
      <w:ind w:left="720"/>
      <w:contextualSpacing/>
    </w:pPr>
    <w:rPr>
      <w:rFonts w:ascii="Calibri" w:eastAsia="Calibri" w:hAnsi="Calibri"/>
      <w:sz w:val="22"/>
      <w:szCs w:val="22"/>
      <w:lang w:eastAsia="en-US"/>
    </w:rPr>
  </w:style>
  <w:style w:type="paragraph" w:styleId="Textedebulles">
    <w:name w:val="Balloon Text"/>
    <w:basedOn w:val="Normal"/>
    <w:link w:val="TextedebullesCar"/>
    <w:rsid w:val="004833A2"/>
    <w:rPr>
      <w:rFonts w:ascii="Tahoma" w:hAnsi="Tahoma" w:cs="Tahoma"/>
      <w:sz w:val="16"/>
      <w:szCs w:val="16"/>
    </w:rPr>
  </w:style>
  <w:style w:type="character" w:customStyle="1" w:styleId="TextedebullesCar">
    <w:name w:val="Texte de bulles Car"/>
    <w:basedOn w:val="Policepardfaut"/>
    <w:link w:val="Textedebulles"/>
    <w:rsid w:val="004833A2"/>
    <w:rPr>
      <w:rFonts w:ascii="Tahoma" w:hAnsi="Tahoma" w:cs="Tahoma"/>
      <w:sz w:val="16"/>
      <w:szCs w:val="16"/>
    </w:rPr>
  </w:style>
  <w:style w:type="character" w:customStyle="1" w:styleId="PieddepageCar">
    <w:name w:val="Pied de page Car"/>
    <w:basedOn w:val="Policepardfaut"/>
    <w:link w:val="Pieddepage"/>
    <w:uiPriority w:val="99"/>
    <w:rsid w:val="000B7956"/>
    <w:rPr>
      <w:sz w:val="24"/>
      <w:szCs w:val="24"/>
    </w:rPr>
  </w:style>
  <w:style w:type="paragraph" w:customStyle="1" w:styleId="RNTI">
    <w:name w:val="RNTI"/>
    <w:basedOn w:val="Normal"/>
    <w:link w:val="RNTICar"/>
    <w:qFormat/>
    <w:rsid w:val="00105811"/>
    <w:pPr>
      <w:ind w:firstLine="284"/>
      <w:jc w:val="lowKashida"/>
    </w:pPr>
    <w:rPr>
      <w:sz w:val="20"/>
    </w:rPr>
  </w:style>
  <w:style w:type="character" w:customStyle="1" w:styleId="En-tteCar">
    <w:name w:val="En-tête Car"/>
    <w:basedOn w:val="Policepardfaut"/>
    <w:link w:val="En-tte"/>
    <w:uiPriority w:val="99"/>
    <w:rsid w:val="00994A31"/>
    <w:rPr>
      <w:szCs w:val="24"/>
    </w:rPr>
  </w:style>
  <w:style w:type="character" w:customStyle="1" w:styleId="RNTICar">
    <w:name w:val="RNTI Car"/>
    <w:basedOn w:val="Policepardfaut"/>
    <w:link w:val="RNTI"/>
    <w:rsid w:val="00105811"/>
    <w:rPr>
      <w:szCs w:val="24"/>
    </w:rPr>
  </w:style>
  <w:style w:type="character" w:styleId="Textedelespacerserv">
    <w:name w:val="Placeholder Text"/>
    <w:basedOn w:val="Policepardfaut"/>
    <w:uiPriority w:val="99"/>
    <w:semiHidden/>
    <w:rsid w:val="00435267"/>
    <w:rPr>
      <w:color w:val="808080"/>
    </w:rPr>
  </w:style>
  <w:style w:type="table" w:styleId="Grilledutableau">
    <w:name w:val="Table Grid"/>
    <w:basedOn w:val="TableauNormal"/>
    <w:uiPriority w:val="59"/>
    <w:rsid w:val="00E212C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p1a">
    <w:name w:val="p1a"/>
    <w:basedOn w:val="Normal"/>
    <w:next w:val="Normal"/>
    <w:rsid w:val="006D5117"/>
    <w:pPr>
      <w:overflowPunct w:val="0"/>
      <w:autoSpaceDE w:val="0"/>
      <w:autoSpaceDN w:val="0"/>
      <w:adjustRightInd w:val="0"/>
      <w:jc w:val="both"/>
      <w:textAlignment w:val="baseline"/>
    </w:pPr>
    <w:rPr>
      <w:rFonts w:ascii="Times" w:hAnsi="Times" w:cs="Courier New"/>
      <w:sz w:val="20"/>
      <w:szCs w:val="20"/>
      <w:lang w:val="en-US"/>
    </w:rPr>
  </w:style>
  <w:style w:type="character" w:customStyle="1" w:styleId="variable">
    <w:name w:val="variable"/>
    <w:basedOn w:val="Policepardfaut"/>
    <w:rsid w:val="006D5117"/>
    <w:rPr>
      <w:rFonts w:ascii="Courier New" w:hAnsi="Courier New"/>
      <w:b/>
      <w:bCs/>
    </w:rPr>
  </w:style>
  <w:style w:type="character" w:customStyle="1" w:styleId="Titre1Car">
    <w:name w:val="Titre 1 Car"/>
    <w:basedOn w:val="Policepardfaut"/>
    <w:link w:val="Titre1"/>
    <w:rsid w:val="006D5117"/>
    <w:rPr>
      <w:rFonts w:ascii="Arial" w:hAnsi="Arial" w:cs="Arial"/>
      <w:b/>
      <w:bCs/>
      <w:kern w:val="32"/>
      <w:sz w:val="32"/>
      <w:szCs w:val="32"/>
    </w:rPr>
  </w:style>
  <w:style w:type="paragraph" w:styleId="PrformatHTML">
    <w:name w:val="HTML Preformatted"/>
    <w:basedOn w:val="Normal"/>
    <w:link w:val="PrformatHTMLCar"/>
    <w:uiPriority w:val="99"/>
    <w:unhideWhenUsed/>
    <w:rsid w:val="006F53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6F53BD"/>
    <w:rPr>
      <w:rFonts w:ascii="Courier New" w:hAnsi="Courier New" w:cs="Courier New"/>
    </w:rPr>
  </w:style>
  <w:style w:type="character" w:customStyle="1" w:styleId="fontitalique">
    <w:name w:val="font_italique"/>
    <w:basedOn w:val="Policepardfaut"/>
    <w:rsid w:val="006F53BD"/>
  </w:style>
  <w:style w:type="character" w:customStyle="1" w:styleId="a">
    <w:name w:val="a"/>
    <w:basedOn w:val="Policepardfaut"/>
    <w:rsid w:val="006F53BD"/>
  </w:style>
  <w:style w:type="character" w:styleId="lev">
    <w:name w:val="Strong"/>
    <w:basedOn w:val="Policepardfaut"/>
    <w:uiPriority w:val="22"/>
    <w:qFormat/>
    <w:rsid w:val="006F53BD"/>
    <w:rPr>
      <w:b/>
      <w:bCs/>
    </w:rPr>
  </w:style>
  <w:style w:type="paragraph" w:customStyle="1" w:styleId="Retraitpuce">
    <w:name w:val="Retrait puce"/>
    <w:basedOn w:val="Normal"/>
    <w:uiPriority w:val="99"/>
    <w:rsid w:val="00EB334A"/>
    <w:pPr>
      <w:numPr>
        <w:numId w:val="2"/>
      </w:numPr>
      <w:autoSpaceDE w:val="0"/>
      <w:autoSpaceDN w:val="0"/>
      <w:jc w:val="both"/>
    </w:pPr>
    <w:rPr>
      <w:rFonts w:eastAsiaTheme="minorEastAsia"/>
      <w:sz w:val="27"/>
      <w:szCs w:val="27"/>
    </w:rPr>
  </w:style>
  <w:style w:type="paragraph" w:styleId="Lgende">
    <w:name w:val="caption"/>
    <w:basedOn w:val="Normal"/>
    <w:next w:val="Normal"/>
    <w:autoRedefine/>
    <w:uiPriority w:val="99"/>
    <w:qFormat/>
    <w:rsid w:val="00494D19"/>
    <w:pPr>
      <w:autoSpaceDE w:val="0"/>
      <w:autoSpaceDN w:val="0"/>
      <w:spacing w:before="120" w:after="120"/>
      <w:jc w:val="center"/>
    </w:pPr>
    <w:rPr>
      <w:rFonts w:eastAsiaTheme="minorEastAsia"/>
    </w:rPr>
  </w:style>
  <w:style w:type="paragraph" w:customStyle="1" w:styleId="texte1">
    <w:name w:val="texte1"/>
    <w:basedOn w:val="Normal"/>
    <w:autoRedefine/>
    <w:uiPriority w:val="99"/>
    <w:rsid w:val="001D36A9"/>
    <w:pPr>
      <w:autoSpaceDE w:val="0"/>
      <w:autoSpaceDN w:val="0"/>
      <w:spacing w:line="300" w:lineRule="auto"/>
      <w:ind w:firstLine="284"/>
      <w:jc w:val="both"/>
    </w:pPr>
    <w:rPr>
      <w:rFonts w:asciiTheme="majorBidi" w:hAnsiTheme="majorBidi" w:cstheme="majorBidi"/>
    </w:rPr>
  </w:style>
  <w:style w:type="paragraph" w:styleId="TM1">
    <w:name w:val="toc 1"/>
    <w:basedOn w:val="Normal"/>
    <w:next w:val="Normal"/>
    <w:autoRedefine/>
    <w:uiPriority w:val="99"/>
    <w:rsid w:val="00037AA2"/>
    <w:pPr>
      <w:autoSpaceDE w:val="0"/>
      <w:autoSpaceDN w:val="0"/>
      <w:spacing w:before="120" w:after="120"/>
    </w:pPr>
    <w:rPr>
      <w:rFonts w:eastAsiaTheme="minorEastAsia"/>
      <w:b/>
      <w:bCs/>
      <w:caps/>
      <w:sz w:val="20"/>
      <w:szCs w:val="20"/>
    </w:rPr>
  </w:style>
  <w:style w:type="paragraph" w:customStyle="1" w:styleId="Glossaire">
    <w:name w:val="Glossaire"/>
    <w:basedOn w:val="Normal"/>
    <w:autoRedefine/>
    <w:uiPriority w:val="99"/>
    <w:rsid w:val="003D148C"/>
    <w:pPr>
      <w:autoSpaceDE w:val="0"/>
      <w:autoSpaceDN w:val="0"/>
      <w:spacing w:before="120" w:after="120"/>
    </w:pPr>
    <w:rPr>
      <w:rFonts w:eastAsiaTheme="minorEastAsia"/>
      <w:b/>
      <w:bCs/>
      <w:sz w:val="22"/>
      <w:szCs w:val="22"/>
    </w:rPr>
  </w:style>
  <w:style w:type="paragraph" w:customStyle="1" w:styleId="texte2">
    <w:name w:val="texte2"/>
    <w:basedOn w:val="Normal"/>
    <w:autoRedefine/>
    <w:uiPriority w:val="99"/>
    <w:rsid w:val="00037AA2"/>
    <w:pPr>
      <w:autoSpaceDE w:val="0"/>
      <w:autoSpaceDN w:val="0"/>
      <w:jc w:val="both"/>
    </w:pPr>
    <w:rPr>
      <w:rFonts w:eastAsiaTheme="minorEastAsia"/>
      <w:sz w:val="27"/>
      <w:szCs w:val="27"/>
    </w:rPr>
  </w:style>
  <w:style w:type="paragraph" w:customStyle="1" w:styleId="XImage">
    <w:name w:val="XImage"/>
    <w:basedOn w:val="Normal"/>
    <w:next w:val="Normal"/>
    <w:uiPriority w:val="99"/>
    <w:rsid w:val="00D772D0"/>
    <w:pPr>
      <w:keepNext/>
      <w:keepLines/>
      <w:autoSpaceDE w:val="0"/>
      <w:autoSpaceDN w:val="0"/>
      <w:spacing w:before="240" w:line="240" w:lineRule="atLeast"/>
      <w:ind w:left="2268"/>
      <w:jc w:val="center"/>
    </w:pPr>
    <w:rPr>
      <w:rFonts w:ascii="Albertus Medium" w:eastAsiaTheme="minorEastAsia" w:hAnsi="Albertus Medium" w:cs="Albertus Medium"/>
      <w:sz w:val="20"/>
      <w:szCs w:val="20"/>
    </w:rPr>
  </w:style>
  <w:style w:type="paragraph" w:customStyle="1" w:styleId="Default">
    <w:name w:val="Default"/>
    <w:rsid w:val="00940A4B"/>
    <w:pPr>
      <w:autoSpaceDE w:val="0"/>
      <w:autoSpaceDN w:val="0"/>
      <w:adjustRightInd w:val="0"/>
    </w:pPr>
    <w:rPr>
      <w:color w:val="000000"/>
      <w:sz w:val="24"/>
      <w:szCs w:val="24"/>
    </w:rPr>
  </w:style>
  <w:style w:type="paragraph" w:styleId="NormalWeb">
    <w:name w:val="Normal (Web)"/>
    <w:basedOn w:val="Normal"/>
    <w:uiPriority w:val="99"/>
    <w:rsid w:val="005748CB"/>
    <w:pPr>
      <w:spacing w:line="336" w:lineRule="auto"/>
    </w:pPr>
    <w:rPr>
      <w:rFonts w:ascii="Verdana" w:hAnsi="Verdana"/>
      <w:sz w:val="17"/>
      <w:szCs w:val="17"/>
      <w:lang w:val="en-US" w:eastAsia="en-US"/>
    </w:rPr>
  </w:style>
  <w:style w:type="character" w:customStyle="1" w:styleId="hps">
    <w:name w:val="hps"/>
    <w:basedOn w:val="Policepardfaut"/>
    <w:rsid w:val="005232C7"/>
  </w:style>
  <w:style w:type="character" w:customStyle="1" w:styleId="Titre5Car">
    <w:name w:val="Titre 5 Car"/>
    <w:basedOn w:val="Policepardfaut"/>
    <w:link w:val="Titre5"/>
    <w:rsid w:val="003F7C0B"/>
    <w:rPr>
      <w:rFonts w:asciiTheme="majorHAnsi" w:eastAsiaTheme="majorEastAsia" w:hAnsiTheme="majorHAnsi" w:cstheme="majorBidi"/>
      <w:color w:val="243F60" w:themeColor="accent1" w:themeShade="7F"/>
      <w:sz w:val="24"/>
      <w:szCs w:val="24"/>
    </w:rPr>
  </w:style>
  <w:style w:type="character" w:customStyle="1" w:styleId="Titre2Car">
    <w:name w:val="Titre 2 Car"/>
    <w:basedOn w:val="Policepardfaut"/>
    <w:link w:val="Titre2"/>
    <w:rsid w:val="00331A22"/>
    <w:rPr>
      <w:rFonts w:ascii="Arial" w:hAnsi="Arial" w:cs="Arial"/>
      <w:b/>
      <w:bCs/>
      <w:i/>
      <w:iCs/>
      <w:sz w:val="28"/>
      <w:szCs w:val="28"/>
    </w:rPr>
  </w:style>
  <w:style w:type="character" w:customStyle="1" w:styleId="Titre3Car">
    <w:name w:val="Titre 3 Car"/>
    <w:basedOn w:val="Policepardfaut"/>
    <w:link w:val="Titre3"/>
    <w:rsid w:val="00331A22"/>
    <w:rPr>
      <w:rFonts w:ascii="Arial" w:hAnsi="Arial" w:cs="Arial"/>
      <w:b/>
      <w:bCs/>
      <w:sz w:val="26"/>
      <w:szCs w:val="26"/>
    </w:rPr>
  </w:style>
  <w:style w:type="character" w:customStyle="1" w:styleId="NotedebasdepageCar">
    <w:name w:val="Note de bas de page Car"/>
    <w:basedOn w:val="Policepardfaut"/>
    <w:link w:val="Notedebasdepage"/>
    <w:semiHidden/>
    <w:rsid w:val="00331A22"/>
  </w:style>
  <w:style w:type="character" w:customStyle="1" w:styleId="shorttext">
    <w:name w:val="short_text"/>
    <w:basedOn w:val="Policepardfaut"/>
    <w:rsid w:val="00331A22"/>
  </w:style>
  <w:style w:type="table" w:styleId="Tableauliste1">
    <w:name w:val="Table List 1"/>
    <w:basedOn w:val="TableauNormal"/>
    <w:rsid w:val="00331A22"/>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177425251">
      <w:bodyDiv w:val="1"/>
      <w:marLeft w:val="0"/>
      <w:marRight w:val="0"/>
      <w:marTop w:val="0"/>
      <w:marBottom w:val="0"/>
      <w:divBdr>
        <w:top w:val="none" w:sz="0" w:space="0" w:color="auto"/>
        <w:left w:val="none" w:sz="0" w:space="0" w:color="auto"/>
        <w:bottom w:val="none" w:sz="0" w:space="0" w:color="auto"/>
        <w:right w:val="none" w:sz="0" w:space="0" w:color="auto"/>
      </w:divBdr>
      <w:divsChild>
        <w:div w:id="2045204566">
          <w:marLeft w:val="0"/>
          <w:marRight w:val="0"/>
          <w:marTop w:val="0"/>
          <w:marBottom w:val="0"/>
          <w:divBdr>
            <w:top w:val="none" w:sz="0" w:space="0" w:color="auto"/>
            <w:left w:val="none" w:sz="0" w:space="0" w:color="auto"/>
            <w:bottom w:val="none" w:sz="0" w:space="0" w:color="auto"/>
            <w:right w:val="none" w:sz="0" w:space="0" w:color="auto"/>
          </w:divBdr>
          <w:divsChild>
            <w:div w:id="2020160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029023">
      <w:bodyDiv w:val="1"/>
      <w:marLeft w:val="0"/>
      <w:marRight w:val="0"/>
      <w:marTop w:val="0"/>
      <w:marBottom w:val="0"/>
      <w:divBdr>
        <w:top w:val="none" w:sz="0" w:space="0" w:color="auto"/>
        <w:left w:val="none" w:sz="0" w:space="0" w:color="auto"/>
        <w:bottom w:val="none" w:sz="0" w:space="0" w:color="auto"/>
        <w:right w:val="none" w:sz="0" w:space="0" w:color="auto"/>
      </w:divBdr>
    </w:div>
    <w:div w:id="757873432">
      <w:bodyDiv w:val="1"/>
      <w:marLeft w:val="0"/>
      <w:marRight w:val="0"/>
      <w:marTop w:val="0"/>
      <w:marBottom w:val="0"/>
      <w:divBdr>
        <w:top w:val="none" w:sz="0" w:space="0" w:color="auto"/>
        <w:left w:val="none" w:sz="0" w:space="0" w:color="auto"/>
        <w:bottom w:val="none" w:sz="0" w:space="0" w:color="auto"/>
        <w:right w:val="none" w:sz="0" w:space="0" w:color="auto"/>
      </w:divBdr>
    </w:div>
    <w:div w:id="778183534">
      <w:bodyDiv w:val="1"/>
      <w:marLeft w:val="0"/>
      <w:marRight w:val="0"/>
      <w:marTop w:val="0"/>
      <w:marBottom w:val="0"/>
      <w:divBdr>
        <w:top w:val="none" w:sz="0" w:space="0" w:color="auto"/>
        <w:left w:val="none" w:sz="0" w:space="0" w:color="auto"/>
        <w:bottom w:val="none" w:sz="0" w:space="0" w:color="auto"/>
        <w:right w:val="none" w:sz="0" w:space="0" w:color="auto"/>
      </w:divBdr>
      <w:divsChild>
        <w:div w:id="1672950465">
          <w:marLeft w:val="0"/>
          <w:marRight w:val="0"/>
          <w:marTop w:val="0"/>
          <w:marBottom w:val="0"/>
          <w:divBdr>
            <w:top w:val="none" w:sz="0" w:space="0" w:color="auto"/>
            <w:left w:val="none" w:sz="0" w:space="0" w:color="auto"/>
            <w:bottom w:val="none" w:sz="0" w:space="0" w:color="auto"/>
            <w:right w:val="none" w:sz="0" w:space="0" w:color="auto"/>
          </w:divBdr>
          <w:divsChild>
            <w:div w:id="138618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645246">
      <w:bodyDiv w:val="1"/>
      <w:marLeft w:val="0"/>
      <w:marRight w:val="0"/>
      <w:marTop w:val="0"/>
      <w:marBottom w:val="0"/>
      <w:divBdr>
        <w:top w:val="none" w:sz="0" w:space="0" w:color="auto"/>
        <w:left w:val="none" w:sz="0" w:space="0" w:color="auto"/>
        <w:bottom w:val="none" w:sz="0" w:space="0" w:color="auto"/>
        <w:right w:val="none" w:sz="0" w:space="0" w:color="auto"/>
      </w:divBdr>
    </w:div>
    <w:div w:id="1646354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texmf_my\tex\latex\RNTI\RNTI_template_wor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8C4396-901D-4047-A42D-5AAE86CFE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RNTI_template_word</Template>
  <TotalTime>6</TotalTime>
  <Pages>1</Pages>
  <Words>457</Words>
  <Characters>2514</Characters>
  <Application>Microsoft Office Word</Application>
  <DocSecurity>0</DocSecurity>
  <Lines>20</Lines>
  <Paragraphs>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Consignes Word pour articles RNTI</vt:lpstr>
      <vt:lpstr>Consignes Word pour articles RNTI</vt:lpstr>
    </vt:vector>
  </TitlesOfParts>
  <Company>Hewlett-Packard Company</Company>
  <LinksUpToDate>false</LinksUpToDate>
  <CharactersWithSpaces>2966</CharactersWithSpaces>
  <SharedDoc>false</SharedDoc>
  <HLinks>
    <vt:vector size="18" baseType="variant">
      <vt:variant>
        <vt:i4>8126467</vt:i4>
      </vt:variant>
      <vt:variant>
        <vt:i4>6</vt:i4>
      </vt:variant>
      <vt:variant>
        <vt:i4>0</vt:i4>
      </vt:variant>
      <vt:variant>
        <vt:i4>5</vt:i4>
      </vt:variant>
      <vt:variant>
        <vt:lpwstr>mailto:Anacer@mail.cerist.dz</vt:lpwstr>
      </vt:variant>
      <vt:variant>
        <vt:lpwstr/>
      </vt:variant>
      <vt:variant>
        <vt:i4>2162775</vt:i4>
      </vt:variant>
      <vt:variant>
        <vt:i4>3</vt:i4>
      </vt:variant>
      <vt:variant>
        <vt:i4>0</vt:i4>
      </vt:variant>
      <vt:variant>
        <vt:i4>5</vt:i4>
      </vt:variant>
      <vt:variant>
        <vt:lpwstr>mailto:Omar.Boussaid@univ-lyon2.fr</vt:lpwstr>
      </vt:variant>
      <vt:variant>
        <vt:lpwstr/>
      </vt:variant>
      <vt:variant>
        <vt:i4>7798877</vt:i4>
      </vt:variant>
      <vt:variant>
        <vt:i4>0</vt:i4>
      </vt:variant>
      <vt:variant>
        <vt:i4>0</vt:i4>
      </vt:variant>
      <vt:variant>
        <vt:i4>5</vt:i4>
      </vt:variant>
      <vt:variant>
        <vt:lpwstr>mailto:Hderrar@yahoo.fr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Consignes Word pour articles RNTI</dc:title>
  <dc:creator>gr+ gv</dc:creator>
  <dc:description>Merci à Jérémy Clech pour la numérotation automatique des sections</dc:description>
  <cp:lastModifiedBy>Hacene</cp:lastModifiedBy>
  <cp:revision>3</cp:revision>
  <cp:lastPrinted>2014-04-10T08:46:00Z</cp:lastPrinted>
  <dcterms:created xsi:type="dcterms:W3CDTF">2015-05-10T19:51:00Z</dcterms:created>
  <dcterms:modified xsi:type="dcterms:W3CDTF">2015-05-12T16:21:00Z</dcterms:modified>
</cp:coreProperties>
</file>