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338" w:lineRule="auto" w:before="76"/>
        <w:ind w:right="130" w:firstLine="564"/>
        <w:jc w:val="both"/>
      </w:pP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hos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rad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Bord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ux,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proc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339" w:lineRule="auto"/>
        <w:ind w:right="129" w:firstLine="564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tenu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rop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î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rkov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ordre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Cec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pop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è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urf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odèle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produ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’évo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uie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onn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1"/>
          <w:w w:val="100"/>
        </w:rPr>
        <w:t>è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bord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339" w:lineRule="auto"/>
        <w:ind w:right="131"/>
        <w:jc w:val="both"/>
      </w:pP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è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IMA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è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d’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utre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él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rfo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on.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port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gé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lors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dèl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IMA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pré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onn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ARIMA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(1,1,0).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don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our,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rédu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rdr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rti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ér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né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proc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ARI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rvé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ours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0"/>
          <w:w w:val="100"/>
        </w:rPr>
        <w:t>996.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339" w:lineRule="auto"/>
        <w:ind w:right="130"/>
        <w:jc w:val="both"/>
      </w:pP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océ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orage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vu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orde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ux,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rvé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ans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’in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d’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uie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d’av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por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onné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0"/>
          <w:w w:val="100"/>
        </w:rPr>
        <w:t>dr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onné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iquée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&lt;R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  <w:t>&gt;</w:t>
      </w:r>
      <w:r>
        <w:rPr>
          <w:rFonts w:ascii="Arial" w:hAnsi="Arial" w:cs="Arial" w:eastAsia="Arial"/>
          <w:b w:val="0"/>
          <w:bCs w:val="0"/>
          <w:spacing w:val="21"/>
          <w:w w:val="100"/>
          <w:sz w:val="11"/>
          <w:szCs w:val="11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ite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z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nre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’inv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rdre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î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d’o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dre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339" w:lineRule="auto"/>
        <w:ind w:right="130"/>
        <w:jc w:val="both"/>
      </w:pP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è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nfo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0"/>
          <w:w w:val="100"/>
        </w:rPr>
        <w:t>dro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rvent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hod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è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pourra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ê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ét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tées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oro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qu’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vue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d’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proc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ite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d’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ê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dui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sectPr>
      <w:type w:val="continuous"/>
      <w:pgSz w:w="12240" w:h="15840"/>
      <w:pgMar w:top="14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6" w:firstLine="507"/>
    </w:pPr>
    <w:rPr>
      <w:rFonts w:ascii="Times New Roman" w:hAnsi="Times New Roman" w:eastAsia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2015-03-16T11:29:54Z</dcterms:created>
  <dcterms:modified xsi:type="dcterms:W3CDTF">2015-03-16T11:29:54Z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LastSaved">
    <vt:filetime>2015-03-16T00:00:00Z</vt:filetime>
  </property>
</Properties>
</file>