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40" w:lineRule="auto" w:before="51"/>
        <w:ind w:right="113"/>
        <w:jc w:val="both"/>
      </w:pP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y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ê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roissa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ilisa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og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ire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rov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l’i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2"/>
          <w:w w:val="100"/>
        </w:rPr>
        <w:t>j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ol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ais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lle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'</w:t>
      </w:r>
      <w:r>
        <w:rPr>
          <w:b w:val="0"/>
          <w:bCs w:val="0"/>
          <w:spacing w:val="1"/>
          <w:w w:val="100"/>
        </w:rPr>
        <w:t>ê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igma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%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ri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ilise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5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orme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ou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ali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2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ma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2"/>
          <w:w w:val="100"/>
        </w:rPr>
        <w:t>u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iva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rog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logie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rog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im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major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omm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ia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alis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oire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ore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ma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M</w:t>
      </w:r>
      <w:r>
        <w:rPr>
          <w:b w:val="0"/>
          <w:bCs w:val="0"/>
          <w:spacing w:val="0"/>
          <w:w w:val="100"/>
        </w:rPr>
        <w:t>ais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'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as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1"/>
          <w:w w:val="100"/>
        </w:rPr>
        <w:t>a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s’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sse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rog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agog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ga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«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mm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ai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mol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’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vi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v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ê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vé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av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ivi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6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siré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?</w:t>
      </w:r>
      <w:r>
        <w:rPr>
          <w:b w:val="0"/>
          <w:bCs w:val="0"/>
          <w:spacing w:val="0"/>
          <w:w w:val="100"/>
        </w:rPr>
        <w:t>!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»</w:t>
      </w:r>
      <w:r>
        <w:rPr>
          <w:b w:val="0"/>
          <w:bCs w:val="0"/>
          <w:spacing w:val="1"/>
          <w:w w:val="100"/>
        </w:rPr>
        <w:t>[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1"/>
          <w:w w:val="100"/>
        </w:rPr>
        <w:t>]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2" w:lineRule="exact"/>
        <w:ind w:right="114"/>
        <w:jc w:val="both"/>
      </w:pP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ravail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j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ré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’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mo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K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ag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l’Ami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ri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ê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2" w:lineRule="exact"/>
        <w:ind w:right="113"/>
        <w:jc w:val="both"/>
      </w:pP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K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ag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im</w:t>
      </w:r>
      <w:r>
        <w:rPr>
          <w:b w:val="0"/>
          <w:bCs w:val="0"/>
          <w:spacing w:val="2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orm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liaison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"/>
          <w:w w:val="100"/>
        </w:rPr>
        <w:t>r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imie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org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sé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as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ou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soli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ami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lass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lis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2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h</w:t>
      </w:r>
      <w:r>
        <w:rPr>
          <w:b w:val="0"/>
          <w:bCs w:val="0"/>
          <w:spacing w:val="0"/>
          <w:w w:val="100"/>
        </w:rPr>
        <w:t>omog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l’am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ora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0"/>
          <w:w w:val="100"/>
        </w:rPr>
        <w:t>orma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mi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immo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0"/>
          <w:w w:val="100"/>
        </w:rPr>
        <w:t>ili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sol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rog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l’Ami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ê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5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K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v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[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1"/>
          <w:w w:val="100"/>
        </w:rPr>
        <w:t>]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6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2" w:lineRule="exact"/>
        <w:ind w:right="113"/>
        <w:jc w:val="both"/>
      </w:pP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l’Ami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ai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si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ale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im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ilis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roma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ogra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ie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om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air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[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1"/>
          <w:w w:val="100"/>
        </w:rPr>
        <w:t>7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1"/>
          <w:w w:val="100"/>
        </w:rPr>
        <w:t>0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1"/>
          <w:w w:val="100"/>
        </w:rPr>
        <w:t>0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-2"/>
          <w:w w:val="100"/>
        </w:rPr>
        <w:t>1</w:t>
      </w:r>
      <w:r>
        <w:rPr>
          <w:b w:val="0"/>
          <w:bCs w:val="0"/>
          <w:spacing w:val="1"/>
          <w:w w:val="100"/>
        </w:rPr>
        <w:t>]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si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sor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[</w:t>
      </w:r>
      <w:r>
        <w:rPr>
          <w:b w:val="0"/>
          <w:bCs w:val="0"/>
          <w:spacing w:val="1"/>
          <w:w w:val="100"/>
        </w:rPr>
        <w:t>4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1"/>
          <w:w w:val="100"/>
        </w:rPr>
        <w:t>8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1"/>
          <w:w w:val="100"/>
        </w:rPr>
        <w:t>6</w:t>
      </w:r>
      <w:r>
        <w:rPr>
          <w:b w:val="0"/>
          <w:bCs w:val="0"/>
          <w:spacing w:val="1"/>
          <w:w w:val="100"/>
        </w:rPr>
        <w:t>]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0"/>
          <w:w w:val="100"/>
        </w:rPr>
        <w:t>iologie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oma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ie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os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rav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h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ma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ria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0"/>
          <w:w w:val="100"/>
        </w:rPr>
        <w:t>ase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s.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2" w:lineRule="exact"/>
        <w:ind w:right="116"/>
        <w:jc w:val="both"/>
      </w:pP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b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st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l’Ami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K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ag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s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u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isme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x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rim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3"/>
          <w:w w:val="100"/>
        </w:rPr>
        <w:t>l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ss</w:t>
      </w:r>
      <w:r>
        <w:rPr>
          <w:b w:val="0"/>
          <w:bCs w:val="0"/>
          <w:spacing w:val="1"/>
          <w:w w:val="100"/>
        </w:rPr>
        <w:t>a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’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2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1"/>
          <w:w w:val="100"/>
        </w:rPr>
        <w:t>h</w:t>
      </w:r>
      <w:r>
        <w:rPr>
          <w:b w:val="0"/>
          <w:bCs w:val="0"/>
          <w:spacing w:val="1"/>
          <w:w w:val="100"/>
        </w:rPr>
        <w:t>è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K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ag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al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ar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l’Ami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y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Sili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irra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mi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1"/>
          <w:w w:val="100"/>
        </w:rPr>
        <w:t>f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3"/>
          <w:w w:val="100"/>
        </w:rPr>
        <w:t>c</w:t>
      </w:r>
      <w:r>
        <w:rPr>
          <w:b w:val="0"/>
          <w:bCs w:val="0"/>
          <w:spacing w:val="1"/>
          <w:w w:val="100"/>
        </w:rPr>
        <w:t>h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1"/>
          <w:w w:val="100"/>
        </w:rPr>
        <w:t>q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-1"/>
          <w:w w:val="100"/>
        </w:rPr>
        <w:t>n</w:t>
      </w:r>
      <w:r>
        <w:rPr>
          <w:b w:val="0"/>
          <w:bCs w:val="0"/>
          <w:spacing w:val="-2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-3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sectPr>
      <w:pgSz w:w="11906" w:h="16840"/>
      <w:pgMar w:top="156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 w:firstLine="540"/>
    </w:pPr>
    <w:rPr>
      <w:rFonts w:ascii="Calibri" w:hAnsi="Calibri" w:eastAsia="Calibri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dc:title>Page de garde.pub</dc:title>
  <dcterms:created xsi:type="dcterms:W3CDTF">2015-03-15T14:08:09Z</dcterms:created>
  <dcterms:modified xsi:type="dcterms:W3CDTF">2015-03-15T14:08:09Z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2009-06-29T00:00:00Z</vt:filetime>
  </property>
  <property fmtid="{D5CDD505-2E9C-101B-9397-08002B2CF9AE}" pid="3" name="LastSaved">
    <vt:filetime>2015-03-15T00:00:00Z</vt:filetime>
  </property>
</Properties>
</file>